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38A" w:rsidRPr="00BD1E04" w:rsidRDefault="0035638A" w:rsidP="00BD1E04">
      <w:pPr>
        <w:pStyle w:val="Heading1"/>
        <w:jc w:val="center"/>
        <w:rPr>
          <w:b/>
          <w:bCs/>
          <w:sz w:val="24"/>
        </w:rPr>
      </w:pPr>
      <w:r w:rsidRPr="00BD1E04">
        <w:rPr>
          <w:b/>
          <w:bCs/>
          <w:sz w:val="24"/>
        </w:rPr>
        <w:t xml:space="preserve">  </w:t>
      </w:r>
    </w:p>
    <w:p w:rsidR="0035638A" w:rsidRPr="00BD1E04" w:rsidRDefault="0035638A" w:rsidP="00BD1E04"/>
    <w:p w:rsidR="0035638A" w:rsidRPr="00BD1E04" w:rsidRDefault="0035638A" w:rsidP="00BD1E04">
      <w:pPr>
        <w:pStyle w:val="Heading1"/>
        <w:jc w:val="center"/>
        <w:rPr>
          <w:b/>
          <w:bCs/>
          <w:sz w:val="24"/>
        </w:rPr>
      </w:pPr>
    </w:p>
    <w:p w:rsidR="0035638A" w:rsidRPr="00BD1E04" w:rsidRDefault="0035638A" w:rsidP="00BD1E04">
      <w:pPr>
        <w:pStyle w:val="Heading1"/>
        <w:jc w:val="center"/>
        <w:rPr>
          <w:b/>
          <w:bCs/>
          <w:sz w:val="24"/>
        </w:rPr>
      </w:pPr>
    </w:p>
    <w:p w:rsidR="0035638A" w:rsidRPr="00BD1E04" w:rsidRDefault="0035638A" w:rsidP="00BD1E04">
      <w:pPr>
        <w:pStyle w:val="Heading1"/>
        <w:jc w:val="center"/>
        <w:rPr>
          <w:b/>
          <w:bCs/>
          <w:sz w:val="24"/>
        </w:rPr>
      </w:pPr>
    </w:p>
    <w:p w:rsidR="0035638A" w:rsidRPr="00BD1E04" w:rsidRDefault="0035638A" w:rsidP="00BD1E04">
      <w:pPr>
        <w:pStyle w:val="Heading1"/>
        <w:jc w:val="center"/>
        <w:rPr>
          <w:b/>
          <w:bCs/>
          <w:sz w:val="24"/>
        </w:rPr>
      </w:pPr>
    </w:p>
    <w:p w:rsidR="0035638A" w:rsidRPr="00BD1E04" w:rsidRDefault="0035638A" w:rsidP="00BD1E04">
      <w:pPr>
        <w:pStyle w:val="Heading1"/>
        <w:jc w:val="center"/>
        <w:rPr>
          <w:b/>
          <w:bCs/>
          <w:sz w:val="24"/>
        </w:rPr>
      </w:pPr>
    </w:p>
    <w:p w:rsidR="0035638A" w:rsidRPr="00BD1E04" w:rsidRDefault="0035638A" w:rsidP="00BD1E04">
      <w:pPr>
        <w:pStyle w:val="Heading1"/>
        <w:jc w:val="center"/>
        <w:rPr>
          <w:b/>
          <w:bCs/>
          <w:sz w:val="24"/>
        </w:rPr>
      </w:pPr>
    </w:p>
    <w:p w:rsidR="0035638A" w:rsidRDefault="0035638A" w:rsidP="00BD1E04">
      <w:pPr>
        <w:pStyle w:val="Heading1"/>
        <w:jc w:val="center"/>
        <w:rPr>
          <w:b/>
          <w:bCs/>
          <w:sz w:val="24"/>
        </w:rPr>
      </w:pPr>
    </w:p>
    <w:p w:rsidR="0035638A" w:rsidRDefault="0035638A" w:rsidP="003704F8"/>
    <w:p w:rsidR="0035638A" w:rsidRDefault="0035638A" w:rsidP="003704F8"/>
    <w:p w:rsidR="0035638A" w:rsidRDefault="0035638A" w:rsidP="003704F8"/>
    <w:p w:rsidR="0035638A" w:rsidRPr="00CA6530" w:rsidRDefault="0035638A" w:rsidP="003704F8">
      <w:pPr>
        <w:rPr>
          <w:sz w:val="52"/>
          <w:szCs w:val="52"/>
          <w:lang w:val="tt-RU"/>
        </w:rPr>
      </w:pPr>
    </w:p>
    <w:p w:rsidR="0035638A" w:rsidRPr="00CA6530" w:rsidRDefault="0035638A" w:rsidP="00BD1E04">
      <w:pPr>
        <w:pStyle w:val="Heading1"/>
        <w:jc w:val="center"/>
        <w:rPr>
          <w:b/>
          <w:bCs/>
          <w:sz w:val="52"/>
          <w:szCs w:val="52"/>
        </w:rPr>
      </w:pPr>
    </w:p>
    <w:p w:rsidR="0035638A" w:rsidRDefault="0035638A" w:rsidP="00BD1E04">
      <w:pPr>
        <w:pStyle w:val="Heading1"/>
        <w:jc w:val="center"/>
        <w:rPr>
          <w:b/>
          <w:bCs/>
          <w:i/>
          <w:sz w:val="52"/>
          <w:szCs w:val="52"/>
        </w:rPr>
      </w:pPr>
      <w:r w:rsidRPr="00CA6530">
        <w:rPr>
          <w:b/>
          <w:bCs/>
          <w:i/>
          <w:sz w:val="52"/>
          <w:szCs w:val="52"/>
        </w:rPr>
        <w:t xml:space="preserve">ПЛАН </w:t>
      </w:r>
    </w:p>
    <w:p w:rsidR="0035638A" w:rsidRDefault="0035638A" w:rsidP="00BD1E04">
      <w:pPr>
        <w:pStyle w:val="Heading1"/>
        <w:jc w:val="center"/>
        <w:rPr>
          <w:b/>
          <w:bCs/>
          <w:i/>
          <w:sz w:val="52"/>
          <w:szCs w:val="52"/>
        </w:rPr>
      </w:pPr>
      <w:r w:rsidRPr="00CA6530">
        <w:rPr>
          <w:b/>
          <w:bCs/>
          <w:i/>
          <w:sz w:val="52"/>
          <w:szCs w:val="52"/>
        </w:rPr>
        <w:t xml:space="preserve">МЕТОДИЧЕСКОЙ </w:t>
      </w:r>
    </w:p>
    <w:p w:rsidR="0035638A" w:rsidRPr="00CA6530" w:rsidRDefault="0035638A" w:rsidP="00BD1E04">
      <w:pPr>
        <w:pStyle w:val="Heading1"/>
        <w:jc w:val="center"/>
        <w:rPr>
          <w:b/>
          <w:bCs/>
          <w:i/>
          <w:sz w:val="52"/>
          <w:szCs w:val="52"/>
        </w:rPr>
      </w:pPr>
      <w:r w:rsidRPr="00CA6530">
        <w:rPr>
          <w:b/>
          <w:bCs/>
          <w:i/>
          <w:sz w:val="52"/>
          <w:szCs w:val="52"/>
        </w:rPr>
        <w:t xml:space="preserve">РАБОТЫ </w:t>
      </w:r>
    </w:p>
    <w:p w:rsidR="0035638A" w:rsidRPr="00CA6530" w:rsidRDefault="0035638A" w:rsidP="003704F8">
      <w:pPr>
        <w:pStyle w:val="Heading1"/>
        <w:jc w:val="center"/>
        <w:rPr>
          <w:sz w:val="44"/>
          <w:szCs w:val="44"/>
        </w:rPr>
      </w:pPr>
      <w:r w:rsidRPr="00CA6530">
        <w:rPr>
          <w:sz w:val="44"/>
          <w:szCs w:val="44"/>
        </w:rPr>
        <w:t>МБОУ «Татарско-Ямалинская ООШ»</w:t>
      </w:r>
    </w:p>
    <w:p w:rsidR="0035638A" w:rsidRPr="00CA6530" w:rsidRDefault="0035638A" w:rsidP="00BD1E04">
      <w:pPr>
        <w:jc w:val="center"/>
        <w:rPr>
          <w:b/>
          <w:bCs/>
          <w:i/>
          <w:sz w:val="52"/>
          <w:szCs w:val="52"/>
        </w:rPr>
      </w:pPr>
      <w:r w:rsidRPr="00CA6530">
        <w:rPr>
          <w:b/>
          <w:bCs/>
          <w:i/>
          <w:sz w:val="52"/>
          <w:szCs w:val="52"/>
        </w:rPr>
        <w:t>на 2018- 2019 учебный год</w:t>
      </w:r>
    </w:p>
    <w:p w:rsidR="0035638A" w:rsidRPr="00CA6530" w:rsidRDefault="0035638A" w:rsidP="00BD1E04">
      <w:pPr>
        <w:pStyle w:val="Heading1"/>
        <w:jc w:val="center"/>
        <w:rPr>
          <w:b/>
          <w:bCs/>
          <w:sz w:val="52"/>
          <w:szCs w:val="52"/>
        </w:rPr>
      </w:pPr>
    </w:p>
    <w:p w:rsidR="0035638A" w:rsidRPr="00BD1E04" w:rsidRDefault="0035638A" w:rsidP="00BD1E04">
      <w:pPr>
        <w:pStyle w:val="Heading1"/>
        <w:jc w:val="center"/>
        <w:rPr>
          <w:b/>
          <w:bCs/>
          <w:sz w:val="24"/>
        </w:rPr>
      </w:pPr>
    </w:p>
    <w:p w:rsidR="0035638A" w:rsidRPr="00BD1E04" w:rsidRDefault="0035638A" w:rsidP="00BD1E04">
      <w:pPr>
        <w:pStyle w:val="Heading1"/>
        <w:jc w:val="center"/>
        <w:rPr>
          <w:b/>
          <w:bCs/>
          <w:sz w:val="24"/>
        </w:rPr>
      </w:pPr>
    </w:p>
    <w:p w:rsidR="0035638A" w:rsidRPr="00BD1E04" w:rsidRDefault="0035638A" w:rsidP="00BD1E04"/>
    <w:p w:rsidR="0035638A" w:rsidRPr="00BD1E04" w:rsidRDefault="0035638A" w:rsidP="00BD1E04"/>
    <w:p w:rsidR="0035638A" w:rsidRPr="00BD1E04" w:rsidRDefault="0035638A" w:rsidP="00BD1E04"/>
    <w:p w:rsidR="0035638A" w:rsidRPr="00BD1E04" w:rsidRDefault="0035638A" w:rsidP="00BD1E04"/>
    <w:p w:rsidR="0035638A" w:rsidRPr="00CA6530" w:rsidRDefault="0035638A" w:rsidP="00BD1E04">
      <w:pPr>
        <w:jc w:val="right"/>
        <w:rPr>
          <w:sz w:val="28"/>
          <w:szCs w:val="28"/>
        </w:rPr>
      </w:pPr>
      <w:r w:rsidRPr="00CA6530">
        <w:rPr>
          <w:sz w:val="28"/>
          <w:szCs w:val="28"/>
        </w:rPr>
        <w:t xml:space="preserve">Принят  </w:t>
      </w:r>
    </w:p>
    <w:p w:rsidR="0035638A" w:rsidRPr="00CA6530" w:rsidRDefault="0035638A" w:rsidP="00BD1E04">
      <w:pPr>
        <w:jc w:val="right"/>
        <w:rPr>
          <w:sz w:val="28"/>
          <w:szCs w:val="28"/>
        </w:rPr>
      </w:pPr>
      <w:r w:rsidRPr="00CA6530">
        <w:rPr>
          <w:sz w:val="28"/>
          <w:szCs w:val="28"/>
        </w:rPr>
        <w:t xml:space="preserve">на заседании педагогического совета </w:t>
      </w:r>
    </w:p>
    <w:p w:rsidR="0035638A" w:rsidRPr="00CA6530" w:rsidRDefault="0035638A" w:rsidP="00BD1E04">
      <w:pPr>
        <w:jc w:val="right"/>
        <w:rPr>
          <w:sz w:val="28"/>
          <w:szCs w:val="28"/>
        </w:rPr>
      </w:pPr>
      <w:r w:rsidRPr="00CA6530">
        <w:rPr>
          <w:sz w:val="28"/>
          <w:szCs w:val="28"/>
        </w:rPr>
        <w:t>протокол №1от 28.08.18г.</w:t>
      </w:r>
    </w:p>
    <w:p w:rsidR="0035638A" w:rsidRPr="00BD1E04" w:rsidRDefault="0035638A" w:rsidP="00BD1E04"/>
    <w:p w:rsidR="0035638A" w:rsidRPr="00BD1E04" w:rsidRDefault="0035638A" w:rsidP="00BD1E04"/>
    <w:p w:rsidR="0035638A" w:rsidRPr="00BD1E04" w:rsidRDefault="0035638A" w:rsidP="00BD1E04">
      <w:pPr>
        <w:rPr>
          <w:b/>
          <w:bCs/>
        </w:rPr>
      </w:pPr>
    </w:p>
    <w:p w:rsidR="0035638A" w:rsidRPr="00BD1E04" w:rsidRDefault="0035638A" w:rsidP="00BD1E04">
      <w:pPr>
        <w:rPr>
          <w:b/>
          <w:bCs/>
        </w:rPr>
      </w:pPr>
    </w:p>
    <w:p w:rsidR="0035638A" w:rsidRPr="00BD1E04" w:rsidRDefault="0035638A" w:rsidP="00BD1E04">
      <w:pPr>
        <w:rPr>
          <w:b/>
          <w:bCs/>
        </w:rPr>
      </w:pPr>
    </w:p>
    <w:p w:rsidR="0035638A" w:rsidRDefault="0035638A" w:rsidP="00BD1E04">
      <w:pPr>
        <w:rPr>
          <w:b/>
          <w:bCs/>
        </w:rPr>
      </w:pPr>
    </w:p>
    <w:p w:rsidR="0035638A" w:rsidRDefault="0035638A" w:rsidP="00BD1E04">
      <w:pPr>
        <w:rPr>
          <w:b/>
          <w:bCs/>
          <w:lang w:val="tt-RU"/>
        </w:rPr>
      </w:pPr>
    </w:p>
    <w:p w:rsidR="0035638A" w:rsidRDefault="0035638A" w:rsidP="00BD1E04">
      <w:pPr>
        <w:rPr>
          <w:b/>
          <w:bCs/>
          <w:lang w:val="tt-RU"/>
        </w:rPr>
      </w:pPr>
    </w:p>
    <w:p w:rsidR="0035638A" w:rsidRDefault="0035638A" w:rsidP="00BD1E04">
      <w:pPr>
        <w:rPr>
          <w:b/>
          <w:bCs/>
          <w:lang w:val="tt-RU"/>
        </w:rPr>
      </w:pPr>
    </w:p>
    <w:p w:rsidR="0035638A" w:rsidRPr="00CA6530" w:rsidRDefault="0035638A" w:rsidP="00BD1E04">
      <w:pPr>
        <w:rPr>
          <w:b/>
          <w:bCs/>
          <w:lang w:val="tt-RU"/>
        </w:rPr>
      </w:pPr>
    </w:p>
    <w:p w:rsidR="0035638A" w:rsidRDefault="0035638A" w:rsidP="00BD1E04">
      <w:pPr>
        <w:rPr>
          <w:b/>
          <w:bCs/>
        </w:rPr>
      </w:pPr>
    </w:p>
    <w:p w:rsidR="0035638A" w:rsidRDefault="0035638A" w:rsidP="00BD1E04">
      <w:pPr>
        <w:rPr>
          <w:b/>
          <w:bCs/>
        </w:rPr>
      </w:pPr>
    </w:p>
    <w:p w:rsidR="0035638A" w:rsidRDefault="0035638A" w:rsidP="003704F8">
      <w:pPr>
        <w:tabs>
          <w:tab w:val="left" w:pos="3675"/>
        </w:tabs>
        <w:rPr>
          <w:b/>
          <w:bCs/>
        </w:rPr>
      </w:pPr>
    </w:p>
    <w:p w:rsidR="0035638A" w:rsidRPr="004D61BE" w:rsidRDefault="0035638A" w:rsidP="00BD1E04">
      <w:pPr>
        <w:rPr>
          <w:b/>
          <w:bCs/>
        </w:rPr>
      </w:pPr>
      <w:bookmarkStart w:id="0" w:name="_GoBack"/>
      <w:bookmarkEnd w:id="0"/>
    </w:p>
    <w:p w:rsidR="0035638A" w:rsidRPr="004D61BE" w:rsidRDefault="0035638A" w:rsidP="00BD1E04">
      <w:pPr>
        <w:jc w:val="center"/>
        <w:rPr>
          <w:bCs/>
        </w:rPr>
      </w:pPr>
      <w:r w:rsidRPr="004D61BE">
        <w:rPr>
          <w:bCs/>
        </w:rPr>
        <w:t>Методическая тема школы:</w:t>
      </w:r>
    </w:p>
    <w:p w:rsidR="0035638A" w:rsidRPr="008B52B1" w:rsidRDefault="0035638A" w:rsidP="00C64A4E">
      <w:pPr>
        <w:rPr>
          <w:sz w:val="28"/>
          <w:szCs w:val="28"/>
          <w:lang w:val="tt-RU"/>
        </w:rPr>
      </w:pPr>
    </w:p>
    <w:p w:rsidR="0035638A" w:rsidRPr="004D61BE" w:rsidRDefault="0035638A" w:rsidP="0031108B">
      <w:pPr>
        <w:jc w:val="both"/>
        <w:rPr>
          <w:i/>
          <w:lang w:val="tt-RU"/>
        </w:rPr>
      </w:pPr>
      <w:r>
        <w:rPr>
          <w:i/>
          <w:lang w:val="tt-RU"/>
        </w:rPr>
        <w:t xml:space="preserve">    </w:t>
      </w:r>
      <w:r w:rsidRPr="004D61BE">
        <w:rPr>
          <w:i/>
          <w:lang w:val="tt-RU"/>
        </w:rPr>
        <w:t>Формирование профессиональных компетенций педагогического коллектива и применение новых педагогических технологий для повышения качества и эффективности образования, развития обучающихся в условиях реализации ФГОС</w:t>
      </w:r>
      <w:r>
        <w:rPr>
          <w:i/>
          <w:lang w:val="tt-RU"/>
        </w:rPr>
        <w:t>.</w:t>
      </w:r>
    </w:p>
    <w:p w:rsidR="0035638A" w:rsidRPr="00C64A4E" w:rsidRDefault="0035638A" w:rsidP="00C64A4E">
      <w:pPr>
        <w:pStyle w:val="Heading2"/>
        <w:spacing w:line="240" w:lineRule="auto"/>
        <w:rPr>
          <w:sz w:val="24"/>
        </w:rPr>
      </w:pPr>
    </w:p>
    <w:p w:rsidR="0035638A" w:rsidRPr="00C64A4E" w:rsidRDefault="0035638A" w:rsidP="00C64A4E">
      <w:pPr>
        <w:pStyle w:val="Heading2"/>
        <w:spacing w:line="240" w:lineRule="auto"/>
        <w:jc w:val="left"/>
        <w:rPr>
          <w:b w:val="0"/>
          <w:sz w:val="24"/>
        </w:rPr>
      </w:pPr>
      <w:r w:rsidRPr="00C64A4E">
        <w:rPr>
          <w:sz w:val="24"/>
        </w:rPr>
        <w:t xml:space="preserve">Цель: </w:t>
      </w:r>
      <w:r w:rsidRPr="00C64A4E">
        <w:rPr>
          <w:b w:val="0"/>
          <w:sz w:val="24"/>
          <w:lang w:val="tt-RU"/>
        </w:rPr>
        <w:t>повышение качество знаний учащихся через изменение подхода в организации методической деятельности педагогов.</w:t>
      </w:r>
    </w:p>
    <w:p w:rsidR="0035638A" w:rsidRPr="004D61BE" w:rsidRDefault="0035638A" w:rsidP="00BD1E04">
      <w:pPr>
        <w:ind w:left="180"/>
        <w:jc w:val="center"/>
        <w:rPr>
          <w:rStyle w:val="Strong"/>
          <w:b w:val="0"/>
          <w:i/>
        </w:rPr>
      </w:pPr>
      <w:r w:rsidRPr="004D61BE">
        <w:rPr>
          <w:rStyle w:val="Strong"/>
          <w:b w:val="0"/>
          <w:i/>
        </w:rPr>
        <w:t>Приорите</w:t>
      </w:r>
      <w:r>
        <w:rPr>
          <w:rStyle w:val="Strong"/>
          <w:b w:val="0"/>
          <w:i/>
        </w:rPr>
        <w:t>тные направления и задачи в 2018-2019</w:t>
      </w:r>
      <w:r w:rsidRPr="004D61BE">
        <w:rPr>
          <w:rStyle w:val="Strong"/>
          <w:b w:val="0"/>
          <w:i/>
        </w:rPr>
        <w:t xml:space="preserve"> учебном году:</w:t>
      </w:r>
    </w:p>
    <w:p w:rsidR="0035638A" w:rsidRPr="00C64A4E" w:rsidRDefault="0035638A" w:rsidP="00BD1E04">
      <w:pPr>
        <w:rPr>
          <w:b/>
          <w:bCs/>
        </w:rPr>
      </w:pPr>
      <w:r w:rsidRPr="00C64A4E">
        <w:rPr>
          <w:color w:val="000000"/>
        </w:rPr>
        <w:t>1. </w:t>
      </w:r>
      <w:r w:rsidRPr="00C64A4E">
        <w:t xml:space="preserve">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учителя: </w:t>
      </w:r>
    </w:p>
    <w:p w:rsidR="0035638A" w:rsidRPr="00C64A4E" w:rsidRDefault="0035638A" w:rsidP="00BD1E04">
      <w:pPr>
        <w:pStyle w:val="ListParagraph"/>
        <w:numPr>
          <w:ilvl w:val="0"/>
          <w:numId w:val="6"/>
        </w:numPr>
        <w:spacing w:before="100" w:beforeAutospacing="1" w:after="100" w:afterAutospacing="1"/>
      </w:pPr>
      <w:r w:rsidRPr="00C64A4E">
        <w:t>Реализация ФГОС НОО и ФГОС ООО</w:t>
      </w:r>
    </w:p>
    <w:p w:rsidR="0035638A" w:rsidRPr="00C64A4E" w:rsidRDefault="0035638A" w:rsidP="00BD1E04">
      <w:pPr>
        <w:pStyle w:val="ListParagraph"/>
        <w:numPr>
          <w:ilvl w:val="0"/>
          <w:numId w:val="6"/>
        </w:numPr>
        <w:spacing w:before="100" w:beforeAutospacing="1" w:after="100" w:afterAutospacing="1"/>
      </w:pPr>
      <w:r w:rsidRPr="00C64A4E">
        <w:t xml:space="preserve">реализация  компетентностного подхода в образовательном процессе; </w:t>
      </w:r>
    </w:p>
    <w:p w:rsidR="0035638A" w:rsidRPr="00C64A4E" w:rsidRDefault="0035638A" w:rsidP="00BD1E04">
      <w:pPr>
        <w:pStyle w:val="ListParagraph"/>
        <w:numPr>
          <w:ilvl w:val="0"/>
          <w:numId w:val="6"/>
        </w:numPr>
        <w:spacing w:before="100" w:beforeAutospacing="1" w:after="100" w:afterAutospacing="1"/>
      </w:pPr>
      <w:r w:rsidRPr="00C64A4E">
        <w:t xml:space="preserve">оптимизация урока за счет использования новых педагогических технологий (ИКТ, проблемного обучения, метода проектов и др.) в образовательном процессе; </w:t>
      </w:r>
    </w:p>
    <w:p w:rsidR="0035638A" w:rsidRPr="00C64A4E" w:rsidRDefault="0035638A" w:rsidP="00BD1E04">
      <w:pPr>
        <w:pStyle w:val="ListParagraph"/>
        <w:numPr>
          <w:ilvl w:val="0"/>
          <w:numId w:val="6"/>
        </w:numPr>
        <w:spacing w:before="100" w:beforeAutospacing="1" w:after="100" w:afterAutospacing="1"/>
      </w:pPr>
      <w:r w:rsidRPr="00C64A4E">
        <w:t xml:space="preserve">организация работы с одаренными детьми; </w:t>
      </w:r>
    </w:p>
    <w:p w:rsidR="0035638A" w:rsidRPr="00C64A4E" w:rsidRDefault="0035638A" w:rsidP="00BD1E04">
      <w:pPr>
        <w:pStyle w:val="ListParagraph"/>
        <w:numPr>
          <w:ilvl w:val="0"/>
          <w:numId w:val="6"/>
        </w:numPr>
        <w:spacing w:before="100" w:beforeAutospacing="1" w:after="100" w:afterAutospacing="1"/>
      </w:pPr>
      <w:r w:rsidRPr="00C64A4E">
        <w:t xml:space="preserve">формирование исследовательских умений и навыков обучающихся на уроках и во внеурочной деятельности, предоставление им оптимальных возможностей для реализации индивидуальных творческих запросов; </w:t>
      </w:r>
    </w:p>
    <w:p w:rsidR="0035638A" w:rsidRPr="00C64A4E" w:rsidRDefault="0035638A" w:rsidP="00BD1E04">
      <w:pPr>
        <w:pStyle w:val="ListParagraph"/>
        <w:numPr>
          <w:ilvl w:val="0"/>
          <w:numId w:val="6"/>
        </w:numPr>
        <w:spacing w:before="100" w:beforeAutospacing="1" w:after="100" w:afterAutospacing="1"/>
      </w:pPr>
      <w:r w:rsidRPr="00C64A4E">
        <w:t xml:space="preserve">активизация работы по организации проектно-исследовательской деятельности обучающихся и педагогов; </w:t>
      </w:r>
    </w:p>
    <w:p w:rsidR="0035638A" w:rsidRPr="00C64A4E" w:rsidRDefault="0035638A" w:rsidP="00BD1E04">
      <w:pPr>
        <w:pStyle w:val="ListParagraph"/>
        <w:numPr>
          <w:ilvl w:val="0"/>
          <w:numId w:val="6"/>
        </w:numPr>
        <w:spacing w:before="100" w:beforeAutospacing="1" w:after="100" w:afterAutospacing="1"/>
      </w:pPr>
      <w:r w:rsidRPr="00C64A4E">
        <w:t xml:space="preserve">обеспечение методической работы с педагогами образовательного учреждения на диагностической основе; </w:t>
      </w:r>
    </w:p>
    <w:p w:rsidR="0035638A" w:rsidRPr="00C64A4E" w:rsidRDefault="0035638A" w:rsidP="00BD1E04">
      <w:pPr>
        <w:pStyle w:val="ListParagraph"/>
        <w:numPr>
          <w:ilvl w:val="0"/>
          <w:numId w:val="6"/>
        </w:numPr>
      </w:pPr>
      <w:r w:rsidRPr="00C64A4E">
        <w:t>подготовка к</w:t>
      </w:r>
      <w:r>
        <w:t xml:space="preserve"> ВПР учащихся 4, </w:t>
      </w:r>
      <w:r w:rsidRPr="00C64A4E">
        <w:t xml:space="preserve">6-х классов,  государственной (итоговой) аттестации учащихся 9класса </w:t>
      </w:r>
    </w:p>
    <w:p w:rsidR="0035638A" w:rsidRPr="00C64A4E" w:rsidRDefault="0035638A" w:rsidP="00BD1E04">
      <w:pPr>
        <w:pStyle w:val="ListParagraph"/>
        <w:numPr>
          <w:ilvl w:val="0"/>
          <w:numId w:val="6"/>
        </w:numPr>
      </w:pPr>
      <w:r w:rsidRPr="00C64A4E">
        <w:t xml:space="preserve">содействие профессиональному самоопределению школьников. </w:t>
      </w:r>
    </w:p>
    <w:p w:rsidR="0035638A" w:rsidRPr="00C64A4E" w:rsidRDefault="0035638A" w:rsidP="00BD1E04">
      <w:r w:rsidRPr="00C64A4E">
        <w:t xml:space="preserve">2.Отбор и разработка профильных и элективных курсов на уровне программ. </w:t>
      </w:r>
    </w:p>
    <w:p w:rsidR="0035638A" w:rsidRPr="00C64A4E" w:rsidRDefault="0035638A" w:rsidP="00BD1E04">
      <w:r w:rsidRPr="00C64A4E">
        <w:t xml:space="preserve">3.Изучение и распространение положительного педагогического опыта творчески работающих учителей: </w:t>
      </w:r>
    </w:p>
    <w:p w:rsidR="0035638A" w:rsidRPr="00C64A4E" w:rsidRDefault="0035638A" w:rsidP="00BD1E04">
      <w:pPr>
        <w:pStyle w:val="ListParagraph"/>
        <w:numPr>
          <w:ilvl w:val="0"/>
          <w:numId w:val="7"/>
        </w:numPr>
      </w:pPr>
      <w:r w:rsidRPr="00C64A4E">
        <w:t xml:space="preserve">повышение уровня профессиональной подготовки учителей; </w:t>
      </w:r>
    </w:p>
    <w:p w:rsidR="0035638A" w:rsidRPr="00C64A4E" w:rsidRDefault="0035638A" w:rsidP="00BD1E04">
      <w:pPr>
        <w:pStyle w:val="ListParagraph"/>
        <w:numPr>
          <w:ilvl w:val="0"/>
          <w:numId w:val="7"/>
        </w:numPr>
        <w:spacing w:before="100" w:beforeAutospacing="1" w:after="100" w:afterAutospacing="1"/>
      </w:pPr>
      <w:r w:rsidRPr="00C64A4E">
        <w:t>формирование инфор</w:t>
      </w:r>
      <w:r w:rsidRPr="00C64A4E">
        <w:softHyphen/>
        <w:t xml:space="preserve">мационной компетентности педагогов; </w:t>
      </w:r>
    </w:p>
    <w:p w:rsidR="0035638A" w:rsidRPr="00C64A4E" w:rsidRDefault="0035638A" w:rsidP="00BD1E04">
      <w:pPr>
        <w:pStyle w:val="ListParagraph"/>
        <w:numPr>
          <w:ilvl w:val="0"/>
          <w:numId w:val="7"/>
        </w:numPr>
      </w:pPr>
      <w:r w:rsidRPr="00C64A4E">
        <w:t xml:space="preserve">создание банка данных по проблемам современного урока, формам и методам обучения.   </w:t>
      </w:r>
    </w:p>
    <w:p w:rsidR="0035638A" w:rsidRPr="00C64A4E" w:rsidRDefault="0035638A" w:rsidP="00BD1E04">
      <w:r w:rsidRPr="00C64A4E">
        <w:t xml:space="preserve">4.Информационно-методическое обеспечение образовательного процесса и системы повышения квалификации педагогического коллектива: </w:t>
      </w:r>
    </w:p>
    <w:p w:rsidR="0035638A" w:rsidRPr="00C64A4E" w:rsidRDefault="0035638A" w:rsidP="00BD1E04">
      <w:pPr>
        <w:pStyle w:val="ListParagraph"/>
        <w:numPr>
          <w:ilvl w:val="0"/>
          <w:numId w:val="8"/>
        </w:numPr>
      </w:pPr>
      <w:r w:rsidRPr="00C64A4E">
        <w:t xml:space="preserve">приведение методического обеспечения учебных предметов в соответствие с требованиями новых руководящих документов в области образования, учебных планов и программ; </w:t>
      </w:r>
    </w:p>
    <w:p w:rsidR="0035638A" w:rsidRPr="00C64A4E" w:rsidRDefault="0035638A" w:rsidP="00BD1E04">
      <w:pPr>
        <w:pStyle w:val="ListParagraph"/>
        <w:numPr>
          <w:ilvl w:val="0"/>
          <w:numId w:val="8"/>
        </w:numPr>
      </w:pPr>
      <w:r w:rsidRPr="00C64A4E">
        <w:t>повышение качества образования за счёт широкого использования информационных ресурсов и компьютерных технологий в обучении и управлении образованием, формирование и развитие информационной культуры учащихся, педагогических и руководящих кадров.</w:t>
      </w:r>
    </w:p>
    <w:p w:rsidR="0035638A" w:rsidRPr="00C64A4E" w:rsidRDefault="0035638A" w:rsidP="00BD1E04">
      <w:r w:rsidRPr="00C64A4E">
        <w:t>5.Продолжение работы по духовно-нравственному, патриотическому и гражданскому воспитанию обучающихся через повышение воспитательного потенциала урока, внеклассных мероприятий</w:t>
      </w:r>
    </w:p>
    <w:p w:rsidR="0035638A" w:rsidRPr="00C64A4E" w:rsidRDefault="0035638A" w:rsidP="00BD1E04">
      <w:r w:rsidRPr="00C64A4E">
        <w:t>6.Создание оптимальных условий, обеспечивающих укрепление здоровья обучающихся.</w:t>
      </w:r>
    </w:p>
    <w:p w:rsidR="0035638A" w:rsidRDefault="0035638A" w:rsidP="0031108B">
      <w:pPr>
        <w:pStyle w:val="BodyText"/>
        <w:tabs>
          <w:tab w:val="left" w:pos="3840"/>
        </w:tabs>
        <w:rPr>
          <w:sz w:val="24"/>
        </w:rPr>
      </w:pPr>
    </w:p>
    <w:p w:rsidR="0035638A" w:rsidRDefault="0035638A" w:rsidP="00BD1E04">
      <w:pPr>
        <w:pStyle w:val="BodyText"/>
        <w:tabs>
          <w:tab w:val="left" w:pos="3840"/>
        </w:tabs>
        <w:jc w:val="center"/>
        <w:rPr>
          <w:sz w:val="24"/>
        </w:rPr>
      </w:pPr>
    </w:p>
    <w:p w:rsidR="0035638A" w:rsidRDefault="0035638A" w:rsidP="00BD1E04">
      <w:pPr>
        <w:pStyle w:val="BodyText"/>
        <w:tabs>
          <w:tab w:val="left" w:pos="3840"/>
        </w:tabs>
        <w:jc w:val="center"/>
        <w:rPr>
          <w:sz w:val="24"/>
        </w:rPr>
      </w:pPr>
    </w:p>
    <w:p w:rsidR="0035638A" w:rsidRPr="004D61BE" w:rsidRDefault="0035638A" w:rsidP="00BD1E04">
      <w:pPr>
        <w:pStyle w:val="BodyText"/>
        <w:tabs>
          <w:tab w:val="left" w:pos="3840"/>
        </w:tabs>
        <w:jc w:val="center"/>
        <w:rPr>
          <w:b w:val="0"/>
          <w:i/>
          <w:sz w:val="24"/>
        </w:rPr>
      </w:pPr>
      <w:r w:rsidRPr="004D61BE">
        <w:rPr>
          <w:b w:val="0"/>
          <w:i/>
          <w:sz w:val="24"/>
        </w:rPr>
        <w:t>Структура методической службы</w:t>
      </w:r>
    </w:p>
    <w:p w:rsidR="0035638A" w:rsidRPr="004D61BE" w:rsidRDefault="0035638A" w:rsidP="00BD1E04">
      <w:pPr>
        <w:pStyle w:val="BodyTextIndent"/>
        <w:ind w:left="0"/>
        <w:jc w:val="center"/>
        <w:rPr>
          <w:i/>
          <w:sz w:val="24"/>
        </w:rPr>
      </w:pPr>
      <w:r w:rsidRPr="004D61BE">
        <w:rPr>
          <w:i/>
          <w:sz w:val="24"/>
        </w:rPr>
        <w:t>Методический совет</w:t>
      </w:r>
    </w:p>
    <w:p w:rsidR="0035638A" w:rsidRPr="00BD1E04" w:rsidRDefault="0035638A" w:rsidP="00BD1E04">
      <w:pPr>
        <w:pStyle w:val="BodyTextIndent"/>
        <w:ind w:left="0"/>
        <w:rPr>
          <w:sz w:val="24"/>
        </w:rPr>
      </w:pPr>
      <w:r w:rsidRPr="00BD1E04">
        <w:rPr>
          <w:sz w:val="24"/>
        </w:rPr>
        <w:t xml:space="preserve">Председатель </w:t>
      </w:r>
      <w:r w:rsidRPr="00BD1E04">
        <w:rPr>
          <w:sz w:val="24"/>
        </w:rPr>
        <w:sym w:font="Symbol" w:char="F0AE"/>
      </w:r>
      <w:r w:rsidRPr="00BD1E04">
        <w:rPr>
          <w:sz w:val="24"/>
        </w:rPr>
        <w:t xml:space="preserve">   Члены Методического совета </w:t>
      </w:r>
      <w:r w:rsidRPr="00BD1E04">
        <w:rPr>
          <w:sz w:val="24"/>
        </w:rPr>
        <w:sym w:font="Symbol" w:char="F0AE"/>
      </w:r>
      <w:r w:rsidRPr="00BD1E04">
        <w:rPr>
          <w:sz w:val="24"/>
        </w:rPr>
        <w:t xml:space="preserve">   Секретарь</w:t>
      </w:r>
    </w:p>
    <w:p w:rsidR="0035638A" w:rsidRPr="00BD1E04" w:rsidRDefault="0035638A" w:rsidP="003704F8">
      <w:pPr>
        <w:pStyle w:val="BodyTextIndent"/>
        <w:rPr>
          <w:sz w:val="24"/>
        </w:rPr>
      </w:pPr>
    </w:p>
    <w:p w:rsidR="0035638A" w:rsidRPr="003704F8" w:rsidRDefault="0035638A" w:rsidP="003704F8">
      <w:pPr>
        <w:pStyle w:val="BodyTextIndent"/>
        <w:jc w:val="center"/>
        <w:rPr>
          <w:sz w:val="24"/>
        </w:rPr>
      </w:pPr>
    </w:p>
    <w:p w:rsidR="0035638A" w:rsidRPr="003704F8" w:rsidRDefault="0035638A" w:rsidP="003704F8">
      <w:pPr>
        <w:pStyle w:val="BodyTextIndent"/>
        <w:ind w:left="0"/>
        <w:jc w:val="center"/>
        <w:rPr>
          <w:bCs/>
          <w:sz w:val="24"/>
        </w:rPr>
      </w:pPr>
      <w:r w:rsidRPr="003704F8">
        <w:rPr>
          <w:bCs/>
          <w:sz w:val="24"/>
        </w:rPr>
        <w:t xml:space="preserve">Методические объединения учителей </w:t>
      </w:r>
    </w:p>
    <w:p w:rsidR="0035638A" w:rsidRPr="003704F8" w:rsidRDefault="0035638A" w:rsidP="003704F8">
      <w:pPr>
        <w:pStyle w:val="BodyTextIndent"/>
        <w:ind w:left="0"/>
        <w:jc w:val="center"/>
        <w:rPr>
          <w:bCs/>
          <w:sz w:val="24"/>
        </w:rPr>
      </w:pPr>
      <w:r w:rsidRPr="003704F8">
        <w:rPr>
          <w:bCs/>
          <w:sz w:val="24"/>
        </w:rPr>
        <w:t>МБОУ «Татарско-Ямалинская ООШ»</w:t>
      </w:r>
    </w:p>
    <w:p w:rsidR="0035638A" w:rsidRPr="003704F8" w:rsidRDefault="0035638A" w:rsidP="003704F8">
      <w:pPr>
        <w:pStyle w:val="BodyTextIndent"/>
        <w:ind w:left="0"/>
        <w:jc w:val="center"/>
        <w:rPr>
          <w:bCs/>
          <w:sz w:val="24"/>
        </w:rPr>
      </w:pPr>
      <w:r>
        <w:rPr>
          <w:bCs/>
          <w:sz w:val="24"/>
        </w:rPr>
        <w:t>2018-2019</w:t>
      </w:r>
      <w:r w:rsidRPr="003704F8">
        <w:rPr>
          <w:bCs/>
          <w:sz w:val="24"/>
        </w:rPr>
        <w:t xml:space="preserve"> учебный год</w:t>
      </w:r>
    </w:p>
    <w:p w:rsidR="0035638A" w:rsidRPr="00BD1E04" w:rsidRDefault="0035638A" w:rsidP="00BD1E04">
      <w:pPr>
        <w:pStyle w:val="BodyTextIndent"/>
        <w:ind w:left="0"/>
        <w:jc w:val="center"/>
        <w:rPr>
          <w:b/>
          <w:bCs/>
          <w:sz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"/>
        <w:gridCol w:w="2700"/>
        <w:gridCol w:w="4140"/>
        <w:gridCol w:w="2259"/>
      </w:tblGrid>
      <w:tr w:rsidR="0035638A" w:rsidRPr="00BD1E04" w:rsidTr="00061FBD">
        <w:tc>
          <w:tcPr>
            <w:tcW w:w="648" w:type="dxa"/>
          </w:tcPr>
          <w:p w:rsidR="0035638A" w:rsidRPr="00BB6C69" w:rsidRDefault="0035638A" w:rsidP="00BD1E04">
            <w:pPr>
              <w:pStyle w:val="BodyTextIndent"/>
              <w:ind w:left="0"/>
              <w:jc w:val="center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№ п/п</w:t>
            </w:r>
          </w:p>
        </w:tc>
        <w:tc>
          <w:tcPr>
            <w:tcW w:w="2700" w:type="dxa"/>
          </w:tcPr>
          <w:p w:rsidR="0035638A" w:rsidRPr="00BB6C69" w:rsidRDefault="0035638A" w:rsidP="00BD1E04">
            <w:pPr>
              <w:pStyle w:val="BodyTextIndent"/>
              <w:ind w:left="0"/>
              <w:jc w:val="center"/>
              <w:rPr>
                <w:bCs/>
                <w:sz w:val="24"/>
              </w:rPr>
            </w:pPr>
          </w:p>
          <w:p w:rsidR="0035638A" w:rsidRPr="00BB6C69" w:rsidRDefault="0035638A" w:rsidP="00BD1E04">
            <w:pPr>
              <w:pStyle w:val="BodyTextIndent"/>
              <w:ind w:left="0"/>
              <w:jc w:val="center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Название МО</w:t>
            </w:r>
          </w:p>
        </w:tc>
        <w:tc>
          <w:tcPr>
            <w:tcW w:w="4140" w:type="dxa"/>
          </w:tcPr>
          <w:p w:rsidR="0035638A" w:rsidRPr="00BB6C69" w:rsidRDefault="0035638A" w:rsidP="00BD1E04">
            <w:pPr>
              <w:pStyle w:val="BodyTextIndent"/>
              <w:ind w:left="0"/>
              <w:jc w:val="center"/>
              <w:rPr>
                <w:bCs/>
                <w:sz w:val="24"/>
              </w:rPr>
            </w:pPr>
          </w:p>
          <w:p w:rsidR="0035638A" w:rsidRPr="00BB6C69" w:rsidRDefault="0035638A" w:rsidP="00BD1E04">
            <w:pPr>
              <w:pStyle w:val="BodyTextIndent"/>
              <w:ind w:left="0"/>
              <w:jc w:val="center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Методическая тема МО</w:t>
            </w:r>
          </w:p>
        </w:tc>
        <w:tc>
          <w:tcPr>
            <w:tcW w:w="2259" w:type="dxa"/>
          </w:tcPr>
          <w:p w:rsidR="0035638A" w:rsidRPr="00BB6C69" w:rsidRDefault="0035638A" w:rsidP="00BD1E04">
            <w:pPr>
              <w:pStyle w:val="BodyTextIndent"/>
              <w:ind w:left="0"/>
              <w:jc w:val="center"/>
              <w:rPr>
                <w:bCs/>
                <w:sz w:val="24"/>
              </w:rPr>
            </w:pPr>
          </w:p>
          <w:p w:rsidR="0035638A" w:rsidRPr="00BB6C69" w:rsidRDefault="0035638A" w:rsidP="00BD1E04">
            <w:pPr>
              <w:pStyle w:val="BodyTextIndent"/>
              <w:ind w:left="0"/>
              <w:jc w:val="center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Руководитель МО</w:t>
            </w:r>
          </w:p>
        </w:tc>
      </w:tr>
      <w:tr w:rsidR="0035638A" w:rsidRPr="00BD1E04" w:rsidTr="00061FBD">
        <w:tc>
          <w:tcPr>
            <w:tcW w:w="648" w:type="dxa"/>
          </w:tcPr>
          <w:p w:rsidR="0035638A" w:rsidRPr="00BB6C69" w:rsidRDefault="0035638A" w:rsidP="00BD1E04">
            <w:pPr>
              <w:pStyle w:val="BodyTextIndent"/>
              <w:ind w:left="0"/>
              <w:jc w:val="center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1</w:t>
            </w:r>
          </w:p>
        </w:tc>
        <w:tc>
          <w:tcPr>
            <w:tcW w:w="2700" w:type="dxa"/>
          </w:tcPr>
          <w:p w:rsidR="0035638A" w:rsidRPr="00BD1E04" w:rsidRDefault="0035638A" w:rsidP="00BD1E04">
            <w:pPr>
              <w:pStyle w:val="BodyTextIndent"/>
              <w:ind w:left="0"/>
              <w:rPr>
                <w:b/>
                <w:bCs/>
                <w:sz w:val="24"/>
              </w:rPr>
            </w:pPr>
            <w:r w:rsidRPr="00BD1E04">
              <w:rPr>
                <w:sz w:val="24"/>
              </w:rPr>
              <w:t>МО учителей математики, информатики, физики</w:t>
            </w:r>
            <w:r>
              <w:rPr>
                <w:sz w:val="24"/>
              </w:rPr>
              <w:t>,</w:t>
            </w:r>
            <w:r w:rsidRPr="00BD1E04">
              <w:rPr>
                <w:sz w:val="24"/>
              </w:rPr>
              <w:t xml:space="preserve"> географии</w:t>
            </w:r>
            <w:r>
              <w:rPr>
                <w:sz w:val="24"/>
              </w:rPr>
              <w:t>, биологии, химии, ОБЖ, физической культуры</w:t>
            </w:r>
          </w:p>
        </w:tc>
        <w:tc>
          <w:tcPr>
            <w:tcW w:w="4140" w:type="dxa"/>
          </w:tcPr>
          <w:p w:rsidR="0035638A" w:rsidRPr="00D22313" w:rsidRDefault="0035638A" w:rsidP="00BD1E04">
            <w:pPr>
              <w:pStyle w:val="BodyTextIndent"/>
              <w:ind w:left="0"/>
              <w:rPr>
                <w:sz w:val="24"/>
              </w:rPr>
            </w:pPr>
            <w:r w:rsidRPr="00D22313">
              <w:rPr>
                <w:sz w:val="24"/>
              </w:rPr>
              <w:t>«Оптимальные технологии и методические подходы в обучении обучающихся  предметам естественно-научного и общеоздоровительного  циклов»</w:t>
            </w:r>
          </w:p>
        </w:tc>
        <w:tc>
          <w:tcPr>
            <w:tcW w:w="2259" w:type="dxa"/>
          </w:tcPr>
          <w:p w:rsidR="0035638A" w:rsidRPr="00BD1E04" w:rsidRDefault="0035638A" w:rsidP="00BD1E04">
            <w:pPr>
              <w:pStyle w:val="BodyTextIndent"/>
              <w:ind w:left="0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Фатхуллина Людия Хамисовна</w:t>
            </w:r>
          </w:p>
        </w:tc>
      </w:tr>
      <w:tr w:rsidR="0035638A" w:rsidRPr="00BD1E04" w:rsidTr="00061FBD">
        <w:tc>
          <w:tcPr>
            <w:tcW w:w="648" w:type="dxa"/>
          </w:tcPr>
          <w:p w:rsidR="0035638A" w:rsidRPr="00BB6C69" w:rsidRDefault="0035638A" w:rsidP="00BD1E04">
            <w:pPr>
              <w:pStyle w:val="BodyTextIndent"/>
              <w:ind w:left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2700" w:type="dxa"/>
          </w:tcPr>
          <w:p w:rsidR="0035638A" w:rsidRPr="00BD1E04" w:rsidRDefault="0035638A" w:rsidP="00BD1E04">
            <w:pPr>
              <w:pStyle w:val="BodyTextIndent"/>
              <w:ind w:left="0"/>
              <w:rPr>
                <w:b/>
                <w:bCs/>
                <w:sz w:val="24"/>
              </w:rPr>
            </w:pPr>
            <w:r w:rsidRPr="00BD1E04">
              <w:rPr>
                <w:bCs/>
                <w:sz w:val="24"/>
              </w:rPr>
              <w:t xml:space="preserve">МО </w:t>
            </w:r>
            <w:r w:rsidRPr="00BD1E04">
              <w:rPr>
                <w:sz w:val="24"/>
              </w:rPr>
              <w:t xml:space="preserve">учителей русского </w:t>
            </w:r>
            <w:r>
              <w:rPr>
                <w:sz w:val="24"/>
              </w:rPr>
              <w:t xml:space="preserve">языка и литературы, родного </w:t>
            </w:r>
            <w:r w:rsidRPr="00BD1E04">
              <w:rPr>
                <w:sz w:val="24"/>
              </w:rPr>
              <w:t xml:space="preserve"> языка и </w:t>
            </w:r>
            <w:r>
              <w:rPr>
                <w:sz w:val="24"/>
              </w:rPr>
              <w:t xml:space="preserve">родной </w:t>
            </w:r>
            <w:r w:rsidRPr="00BD1E04">
              <w:rPr>
                <w:sz w:val="24"/>
              </w:rPr>
              <w:t>литературы, английского языка</w:t>
            </w:r>
            <w:r>
              <w:rPr>
                <w:sz w:val="24"/>
              </w:rPr>
              <w:t>, истории и обществознания</w:t>
            </w:r>
          </w:p>
        </w:tc>
        <w:tc>
          <w:tcPr>
            <w:tcW w:w="4140" w:type="dxa"/>
          </w:tcPr>
          <w:p w:rsidR="0035638A" w:rsidRPr="00CA6530" w:rsidRDefault="0035638A" w:rsidP="00BD1E04">
            <w:pPr>
              <w:pStyle w:val="BodyTextIndent"/>
              <w:ind w:left="0"/>
              <w:rPr>
                <w:sz w:val="24"/>
                <w:lang w:val="tt-RU"/>
              </w:rPr>
            </w:pPr>
            <w:r w:rsidRPr="00CA6530">
              <w:rPr>
                <w:sz w:val="24"/>
                <w:lang w:val="tt-RU"/>
              </w:rPr>
              <w:t>“</w:t>
            </w:r>
            <w:r w:rsidRPr="00CA6530">
              <w:rPr>
                <w:sz w:val="24"/>
              </w:rPr>
              <w:t>Рус, татар, инглиз теле, тарих ф</w:t>
            </w:r>
            <w:r w:rsidRPr="00CA6530">
              <w:rPr>
                <w:sz w:val="24"/>
                <w:lang w:val="tt-RU"/>
              </w:rPr>
              <w:t>әннәрен өйрәнүгә кызыксыну уятып. Дәресләрдә яңа информаөион технологияләр куллану”</w:t>
            </w:r>
          </w:p>
        </w:tc>
        <w:tc>
          <w:tcPr>
            <w:tcW w:w="2259" w:type="dxa"/>
          </w:tcPr>
          <w:p w:rsidR="0035638A" w:rsidRPr="00BD1E04" w:rsidRDefault="0035638A" w:rsidP="00BD1E04">
            <w:pPr>
              <w:pStyle w:val="BodyTextIndent"/>
              <w:ind w:left="0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 xml:space="preserve"> Закирова Мосаллия Кадимулловна</w:t>
            </w:r>
          </w:p>
        </w:tc>
      </w:tr>
      <w:tr w:rsidR="0035638A" w:rsidRPr="00BD1E04" w:rsidTr="00061FBD">
        <w:tc>
          <w:tcPr>
            <w:tcW w:w="648" w:type="dxa"/>
          </w:tcPr>
          <w:p w:rsidR="0035638A" w:rsidRPr="00BB6C69" w:rsidRDefault="0035638A" w:rsidP="00BD1E04">
            <w:pPr>
              <w:pStyle w:val="BodyTextIndent"/>
              <w:ind w:left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2700" w:type="dxa"/>
          </w:tcPr>
          <w:p w:rsidR="0035638A" w:rsidRPr="00BD1E04" w:rsidRDefault="0035638A" w:rsidP="00BD1E04">
            <w:r w:rsidRPr="00BD1E04">
              <w:t>МО учителей начальных классов</w:t>
            </w:r>
          </w:p>
        </w:tc>
        <w:tc>
          <w:tcPr>
            <w:tcW w:w="4140" w:type="dxa"/>
          </w:tcPr>
          <w:p w:rsidR="0035638A" w:rsidRPr="00D22313" w:rsidRDefault="0035638A" w:rsidP="00BD1E04">
            <w:r w:rsidRPr="00D22313">
              <w:t xml:space="preserve"> Влияние современных инновационных технологии на повышение качества обучения младших школьников</w:t>
            </w:r>
          </w:p>
        </w:tc>
        <w:tc>
          <w:tcPr>
            <w:tcW w:w="2259" w:type="dxa"/>
          </w:tcPr>
          <w:p w:rsidR="0035638A" w:rsidRPr="00BD1E04" w:rsidRDefault="0035638A" w:rsidP="00BD1E04">
            <w:pPr>
              <w:pStyle w:val="BodyTextIndent"/>
              <w:ind w:left="0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 xml:space="preserve"> Варина Тазкира Рифкатовна</w:t>
            </w:r>
          </w:p>
        </w:tc>
      </w:tr>
      <w:tr w:rsidR="0035638A" w:rsidRPr="00BD1E04" w:rsidTr="00061FBD">
        <w:tc>
          <w:tcPr>
            <w:tcW w:w="648" w:type="dxa"/>
          </w:tcPr>
          <w:p w:rsidR="0035638A" w:rsidRPr="00BB6C69" w:rsidRDefault="0035638A" w:rsidP="00BD1E04">
            <w:pPr>
              <w:pStyle w:val="BodyTextIndent"/>
              <w:ind w:left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2700" w:type="dxa"/>
          </w:tcPr>
          <w:p w:rsidR="0035638A" w:rsidRPr="00BD1E04" w:rsidRDefault="0035638A" w:rsidP="00BD1E04">
            <w:pPr>
              <w:pStyle w:val="BodyTextIndent"/>
              <w:ind w:left="0"/>
              <w:rPr>
                <w:b/>
                <w:bCs/>
                <w:sz w:val="24"/>
              </w:rPr>
            </w:pPr>
            <w:r w:rsidRPr="00BD1E04">
              <w:rPr>
                <w:sz w:val="24"/>
              </w:rPr>
              <w:t>МО классных руководителей</w:t>
            </w:r>
          </w:p>
        </w:tc>
        <w:tc>
          <w:tcPr>
            <w:tcW w:w="4140" w:type="dxa"/>
          </w:tcPr>
          <w:p w:rsidR="0035638A" w:rsidRPr="00CA6530" w:rsidRDefault="0035638A" w:rsidP="00BD1E04">
            <w:pPr>
              <w:pStyle w:val="BodyTextIndent"/>
              <w:ind w:left="0"/>
              <w:rPr>
                <w:sz w:val="24"/>
              </w:rPr>
            </w:pPr>
            <w:r w:rsidRPr="00CA6530">
              <w:rPr>
                <w:sz w:val="24"/>
              </w:rPr>
              <w:t>«Воспитание гражданской ответственности и правового самосознания школьников различными формами образовательной и воспитательной деятельности»</w:t>
            </w:r>
          </w:p>
        </w:tc>
        <w:tc>
          <w:tcPr>
            <w:tcW w:w="2259" w:type="dxa"/>
          </w:tcPr>
          <w:p w:rsidR="0035638A" w:rsidRPr="00BD1E04" w:rsidRDefault="0035638A" w:rsidP="00BD1E04">
            <w:pPr>
              <w:pStyle w:val="BodyTextIndent"/>
              <w:ind w:left="0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Нагимова Зиля Ульфатовна</w:t>
            </w:r>
          </w:p>
        </w:tc>
      </w:tr>
    </w:tbl>
    <w:p w:rsidR="0035638A" w:rsidRPr="00BD1E04" w:rsidRDefault="0035638A" w:rsidP="00BD1E04">
      <w:pPr>
        <w:pStyle w:val="BodyTextIndent"/>
        <w:ind w:left="540" w:hanging="540"/>
        <w:rPr>
          <w:b/>
          <w:sz w:val="24"/>
        </w:rPr>
      </w:pPr>
    </w:p>
    <w:p w:rsidR="0035638A" w:rsidRDefault="0035638A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35638A" w:rsidRDefault="0035638A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35638A" w:rsidRDefault="0035638A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35638A" w:rsidRDefault="0035638A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35638A" w:rsidRDefault="0035638A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35638A" w:rsidRDefault="0035638A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35638A" w:rsidRDefault="0035638A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35638A" w:rsidRDefault="0035638A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35638A" w:rsidRDefault="0035638A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35638A" w:rsidRDefault="0035638A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35638A" w:rsidRDefault="0035638A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35638A" w:rsidRDefault="0035638A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35638A" w:rsidRDefault="0035638A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35638A" w:rsidRDefault="0035638A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35638A" w:rsidRDefault="0035638A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  <w:lang w:val="tt-RU"/>
        </w:rPr>
      </w:pPr>
    </w:p>
    <w:p w:rsidR="0035638A" w:rsidRPr="00CA6530" w:rsidRDefault="0035638A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  <w:lang w:val="tt-RU"/>
        </w:rPr>
      </w:pPr>
    </w:p>
    <w:p w:rsidR="0035638A" w:rsidRDefault="0035638A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35638A" w:rsidRDefault="0035638A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35638A" w:rsidRPr="00BD1E04" w:rsidRDefault="0035638A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</w:pPr>
      <w:r w:rsidRPr="00BD1E04">
        <w:rPr>
          <w:b/>
          <w:color w:val="000000"/>
        </w:rPr>
        <w:t>План методической работы</w:t>
      </w:r>
    </w:p>
    <w:p w:rsidR="0035638A" w:rsidRPr="004D61BE" w:rsidRDefault="0035638A" w:rsidP="00BD1E04">
      <w:pPr>
        <w:pStyle w:val="Heading2"/>
        <w:spacing w:line="240" w:lineRule="auto"/>
        <w:rPr>
          <w:b w:val="0"/>
          <w:i/>
          <w:sz w:val="24"/>
        </w:rPr>
      </w:pPr>
      <w:r w:rsidRPr="004D61BE">
        <w:rPr>
          <w:b w:val="0"/>
          <w:i/>
          <w:sz w:val="24"/>
        </w:rPr>
        <w:t>Основные направ</w:t>
      </w:r>
      <w:r>
        <w:rPr>
          <w:b w:val="0"/>
          <w:i/>
          <w:sz w:val="24"/>
        </w:rPr>
        <w:t>ления методической работы в 2018-2019</w:t>
      </w:r>
      <w:r w:rsidRPr="004D61BE">
        <w:rPr>
          <w:b w:val="0"/>
          <w:i/>
          <w:sz w:val="24"/>
        </w:rPr>
        <w:t xml:space="preserve"> учебном году:</w:t>
      </w:r>
    </w:p>
    <w:p w:rsidR="0035638A" w:rsidRPr="00BD1E04" w:rsidRDefault="0035638A" w:rsidP="00BD1E04">
      <w:pPr>
        <w:numPr>
          <w:ilvl w:val="0"/>
          <w:numId w:val="4"/>
        </w:numPr>
      </w:pPr>
      <w:r w:rsidRPr="00BD1E04">
        <w:rPr>
          <w:color w:val="000000"/>
        </w:rPr>
        <w:t xml:space="preserve">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учителя; </w:t>
      </w:r>
    </w:p>
    <w:p w:rsidR="0035638A" w:rsidRPr="00BD1E04" w:rsidRDefault="0035638A" w:rsidP="00BD1E04">
      <w:pPr>
        <w:numPr>
          <w:ilvl w:val="0"/>
          <w:numId w:val="4"/>
        </w:numPr>
      </w:pPr>
      <w:r w:rsidRPr="00BD1E04">
        <w:rPr>
          <w:color w:val="000000"/>
        </w:rPr>
        <w:t>Повышение профессиональной компетентности педагогов в обеспечении эффективного (продуктивного) взаимодействия участников образовательного процесса;</w:t>
      </w:r>
    </w:p>
    <w:p w:rsidR="0035638A" w:rsidRPr="00BD1E04" w:rsidRDefault="0035638A" w:rsidP="00BD1E04">
      <w:pPr>
        <w:numPr>
          <w:ilvl w:val="0"/>
          <w:numId w:val="4"/>
        </w:numPr>
      </w:pPr>
      <w:r w:rsidRPr="00BD1E04">
        <w:rPr>
          <w:color w:val="000000"/>
        </w:rPr>
        <w:t xml:space="preserve">Изучение и распространение положительного педагогического опыта творчески работающих учителей: </w:t>
      </w:r>
    </w:p>
    <w:p w:rsidR="0035638A" w:rsidRPr="00BD1E04" w:rsidRDefault="0035638A" w:rsidP="00BD1E04">
      <w:pPr>
        <w:numPr>
          <w:ilvl w:val="0"/>
          <w:numId w:val="4"/>
        </w:numPr>
      </w:pPr>
      <w:r w:rsidRPr="00BD1E04">
        <w:rPr>
          <w:color w:val="000000"/>
        </w:rPr>
        <w:t>повышение уровня профессиональной подготовки учителей; формирование инфор</w:t>
      </w:r>
      <w:r w:rsidRPr="00BD1E04">
        <w:rPr>
          <w:color w:val="000000"/>
        </w:rPr>
        <w:softHyphen/>
        <w:t>мационной компетентности педагогов;</w:t>
      </w:r>
    </w:p>
    <w:p w:rsidR="0035638A" w:rsidRPr="00BD1E04" w:rsidRDefault="0035638A" w:rsidP="00BD1E04">
      <w:pPr>
        <w:numPr>
          <w:ilvl w:val="0"/>
          <w:numId w:val="4"/>
        </w:numPr>
      </w:pPr>
      <w:r w:rsidRPr="00BD1E04">
        <w:rPr>
          <w:color w:val="000000"/>
        </w:rPr>
        <w:t xml:space="preserve">создание банка данных по проблемам современного урока, формам и методам обучения. </w:t>
      </w:r>
    </w:p>
    <w:p w:rsidR="0035638A" w:rsidRPr="00BD1E04" w:rsidRDefault="0035638A" w:rsidP="00BD1E04">
      <w:pPr>
        <w:numPr>
          <w:ilvl w:val="0"/>
          <w:numId w:val="5"/>
        </w:numPr>
      </w:pPr>
      <w:r w:rsidRPr="00BD1E04">
        <w:rPr>
          <w:color w:val="000000"/>
        </w:rPr>
        <w:t xml:space="preserve">Информационно-методическое обеспечение образовательного процесса и системы повышения квалификации педагогического коллектива: </w:t>
      </w:r>
    </w:p>
    <w:p w:rsidR="0035638A" w:rsidRPr="00BD1E04" w:rsidRDefault="0035638A" w:rsidP="00BD1E04">
      <w:pPr>
        <w:pStyle w:val="ListParagraph"/>
        <w:numPr>
          <w:ilvl w:val="0"/>
          <w:numId w:val="10"/>
        </w:numPr>
      </w:pPr>
      <w:r w:rsidRPr="00BD1E04">
        <w:rPr>
          <w:color w:val="000000"/>
        </w:rPr>
        <w:t xml:space="preserve">приведение методического обеспечения учебных предметов в соответствие с требованиями новых руководящих документов в области образования, учебных планов и программ; </w:t>
      </w:r>
    </w:p>
    <w:p w:rsidR="0035638A" w:rsidRPr="00BD1E04" w:rsidRDefault="0035638A" w:rsidP="00BD1E04">
      <w:pPr>
        <w:pStyle w:val="ListParagraph"/>
        <w:numPr>
          <w:ilvl w:val="0"/>
          <w:numId w:val="10"/>
        </w:numPr>
      </w:pPr>
      <w:r w:rsidRPr="00BD1E04">
        <w:rPr>
          <w:color w:val="000000"/>
        </w:rPr>
        <w:t>информационное сопровождение учителя на этапе освоения федеральных государственных образовательных стандартов второго    поколения.</w:t>
      </w:r>
    </w:p>
    <w:p w:rsidR="0035638A" w:rsidRPr="00BD1E04" w:rsidRDefault="0035638A" w:rsidP="00BD1E04">
      <w:pPr>
        <w:numPr>
          <w:ilvl w:val="0"/>
          <w:numId w:val="5"/>
        </w:numPr>
        <w:rPr>
          <w:color w:val="000000"/>
        </w:rPr>
      </w:pPr>
      <w:r w:rsidRPr="00BD1E04">
        <w:rPr>
          <w:color w:val="000000"/>
        </w:rPr>
        <w:t>Продолжение работы по духовно-нравственному, патриотическому и гражданскому воспитанию обучающихся через повышение воспитательного потенциала урока, внеклассных мероприятий</w:t>
      </w:r>
    </w:p>
    <w:p w:rsidR="0035638A" w:rsidRPr="00BD1E04" w:rsidRDefault="0035638A" w:rsidP="00BD1E04">
      <w:pPr>
        <w:numPr>
          <w:ilvl w:val="0"/>
          <w:numId w:val="5"/>
        </w:numPr>
        <w:rPr>
          <w:color w:val="000000"/>
        </w:rPr>
      </w:pPr>
      <w:r w:rsidRPr="00BD1E04">
        <w:rPr>
          <w:color w:val="000000"/>
        </w:rPr>
        <w:t>Создание оптимальных условий, обеспечивающих укрепление здоровья обучающихся</w:t>
      </w:r>
    </w:p>
    <w:p w:rsidR="0035638A" w:rsidRPr="00BD1E04" w:rsidRDefault="0035638A" w:rsidP="00BD1E04">
      <w:pPr>
        <w:rPr>
          <w:color w:val="000000"/>
        </w:rPr>
      </w:pPr>
      <w:r w:rsidRPr="00BD1E04">
        <w:rPr>
          <w:b/>
          <w:color w:val="000000"/>
        </w:rPr>
        <w:t>Направления работы</w:t>
      </w:r>
      <w:r w:rsidRPr="00BD1E04">
        <w:rPr>
          <w:color w:val="000000"/>
        </w:rPr>
        <w:t>: организационная, учебно-методическая, повышение квалификации, информационная, научно-исследовательская, результативность и перспектива методической работы</w:t>
      </w:r>
    </w:p>
    <w:p w:rsidR="0035638A" w:rsidRPr="00BD1E04" w:rsidRDefault="0035638A" w:rsidP="00BD1E04">
      <w:pPr>
        <w:jc w:val="center"/>
        <w:rPr>
          <w:color w:val="000000"/>
        </w:rPr>
      </w:pPr>
    </w:p>
    <w:p w:rsidR="0035638A" w:rsidRPr="00BD1E04" w:rsidRDefault="0035638A" w:rsidP="00BD1E04">
      <w:pPr>
        <w:jc w:val="center"/>
        <w:rPr>
          <w:color w:val="000000"/>
        </w:rPr>
      </w:pPr>
    </w:p>
    <w:tbl>
      <w:tblPr>
        <w:tblW w:w="99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615"/>
        <w:gridCol w:w="4139"/>
        <w:gridCol w:w="1412"/>
        <w:gridCol w:w="2011"/>
        <w:gridCol w:w="1728"/>
      </w:tblGrid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№п/п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 xml:space="preserve">Сроки 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Исполнители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Форма представления результатов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</w:p>
        </w:tc>
        <w:tc>
          <w:tcPr>
            <w:tcW w:w="92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4D61BE" w:rsidRDefault="0035638A" w:rsidP="00BD1E04">
            <w:pPr>
              <w:jc w:val="center"/>
              <w:rPr>
                <w:color w:val="000000"/>
              </w:rPr>
            </w:pPr>
            <w:r w:rsidRPr="004D61BE">
              <w:rPr>
                <w:color w:val="000000"/>
              </w:rPr>
              <w:t>Организационно-педагогическая деятельность</w:t>
            </w:r>
          </w:p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4D61BE">
              <w:rPr>
                <w:color w:val="000000"/>
              </w:rPr>
              <w:t>Заседания методического совета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Проведение заседаний методического совета</w:t>
            </w:r>
          </w:p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 по плану:</w:t>
            </w:r>
          </w:p>
          <w:p w:rsidR="0035638A" w:rsidRPr="00BD1E04" w:rsidRDefault="0035638A" w:rsidP="00BD1E04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23629A">
            <w:pPr>
              <w:jc w:val="center"/>
            </w:pPr>
            <w:r w:rsidRPr="00BD1E04">
              <w:t>Август</w:t>
            </w:r>
          </w:p>
          <w:p w:rsidR="0035638A" w:rsidRDefault="0035638A" w:rsidP="00BD1E04">
            <w:pPr>
              <w:jc w:val="center"/>
            </w:pPr>
            <w:r>
              <w:t>Сентябрь</w:t>
            </w:r>
          </w:p>
          <w:p w:rsidR="0035638A" w:rsidRPr="00BD1E04" w:rsidRDefault="0035638A" w:rsidP="00BD1E04">
            <w:pPr>
              <w:jc w:val="center"/>
            </w:pPr>
            <w:r>
              <w:t xml:space="preserve">Ноябрь  </w:t>
            </w:r>
          </w:p>
          <w:p w:rsidR="0035638A" w:rsidRPr="00BD1E04" w:rsidRDefault="0035638A" w:rsidP="00AD7D22">
            <w:pPr>
              <w:jc w:val="center"/>
            </w:pPr>
            <w:r>
              <w:t>Февраль</w:t>
            </w:r>
          </w:p>
          <w:p w:rsidR="0035638A" w:rsidRPr="00BD1E04" w:rsidRDefault="0035638A" w:rsidP="00BD1E04">
            <w:pPr>
              <w:jc w:val="center"/>
            </w:pPr>
            <w:r>
              <w:t xml:space="preserve">Апрель </w:t>
            </w:r>
          </w:p>
          <w:p w:rsidR="0035638A" w:rsidRPr="00BD1E04" w:rsidRDefault="0035638A" w:rsidP="0023629A">
            <w:pPr>
              <w:jc w:val="center"/>
            </w:pPr>
            <w:r w:rsidRPr="00BD1E04">
              <w:t>Май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23629A">
            <w:pPr>
              <w:jc w:val="center"/>
            </w:pPr>
            <w:r>
              <w:t>Зам.директора по УВР</w:t>
            </w:r>
          </w:p>
          <w:p w:rsidR="0035638A" w:rsidRPr="00BD1E04" w:rsidRDefault="0035638A" w:rsidP="0023629A">
            <w:pPr>
              <w:jc w:val="center"/>
            </w:pPr>
            <w:r w:rsidRPr="00BD1E04">
              <w:t>руководители ШМО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Протоколы заседаний методического  совета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Информация с районных, республиканских и методических совещаний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Заседания МО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Анализ  методической работы за прошлый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УВР, Методсовет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заседания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Обсуждение плана методической работы на 2017-2018 учебный год</w:t>
            </w:r>
          </w:p>
          <w:p w:rsidR="0035638A" w:rsidRPr="00BD1E04" w:rsidRDefault="0035638A" w:rsidP="00BD1E04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УВР, Методсовет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заседания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Организация преподавания элективных курсов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Расписание элективных курсов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Планирование работы с учащимися, имеющими повышенную мотивацию к обучению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</w:t>
            </w:r>
            <w:r>
              <w:rPr>
                <w:color w:val="000000"/>
              </w:rPr>
              <w:t xml:space="preserve">ора по  ВР,   </w:t>
            </w:r>
            <w:r w:rsidRPr="00BD1E04">
              <w:rPr>
                <w:color w:val="000000"/>
              </w:rPr>
              <w:t>Методсовет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Планы работы МО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Итоги мониторинга учебного процесса</w:t>
            </w:r>
          </w:p>
          <w:p w:rsidR="0035638A" w:rsidRPr="00BD1E04" w:rsidRDefault="0035638A" w:rsidP="00BD1E04">
            <w:pPr>
              <w:rPr>
                <w:color w:val="000000"/>
              </w:rPr>
            </w:pPr>
            <w:r>
              <w:rPr>
                <w:color w:val="000000"/>
              </w:rPr>
              <w:t xml:space="preserve">  1четверть</w:t>
            </w:r>
            <w:r w:rsidRPr="00BD1E04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Октябрь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Протокол педагогического совета школы </w:t>
            </w:r>
          </w:p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справка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 xml:space="preserve">Подведение итогов работы за учебный год </w:t>
            </w:r>
            <w:r>
              <w:rPr>
                <w:color w:val="000000"/>
              </w:rPr>
              <w:t>и планирование на следующий 2018-2019</w:t>
            </w:r>
            <w:r w:rsidRPr="00BD1E04">
              <w:rPr>
                <w:color w:val="000000"/>
              </w:rPr>
              <w:t xml:space="preserve">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Май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УВР, Методсовет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Протокол заседания 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062322" w:rsidRDefault="0035638A" w:rsidP="00062322">
            <w:pPr>
              <w:pStyle w:val="a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062322">
              <w:rPr>
                <w:rStyle w:val="c0"/>
                <w:rFonts w:ascii="Times New Roman" w:hAnsi="Times New Roman"/>
                <w:sz w:val="24"/>
                <w:szCs w:val="24"/>
              </w:rPr>
              <w:t>Урок и самоанализ урока в соответствии с ФГОС</w:t>
            </w:r>
          </w:p>
          <w:p w:rsidR="0035638A" w:rsidRPr="00BD1E04" w:rsidRDefault="0035638A" w:rsidP="00BD1E04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Декабрь 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по УВР 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Протокол заседания 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062322" w:rsidRDefault="0035638A" w:rsidP="00062322">
            <w:pPr>
              <w:pStyle w:val="a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062322">
              <w:rPr>
                <w:rFonts w:ascii="Times New Roman" w:hAnsi="Times New Roman"/>
                <w:sz w:val="24"/>
                <w:szCs w:val="24"/>
              </w:rPr>
              <w:t>Взаимодействие школы с родителями как часть социума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Зам. директора по 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заседания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</w:p>
        </w:tc>
        <w:tc>
          <w:tcPr>
            <w:tcW w:w="92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Работа с учителями-предметниками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Обобщение опыта работы учителей, в т.ч. учител</w:t>
            </w:r>
            <w:r>
              <w:rPr>
                <w:color w:val="000000"/>
              </w:rPr>
              <w:t>ей, проходящих аттестацию в 2018-2019</w:t>
            </w:r>
            <w:r w:rsidRPr="00BD1E04">
              <w:rPr>
                <w:color w:val="000000"/>
              </w:rPr>
              <w:t xml:space="preserve"> учебном году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заседания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Совершенствование организации предпрофильной подготов</w:t>
            </w:r>
            <w:r>
              <w:rPr>
                <w:color w:val="000000"/>
              </w:rPr>
              <w:t xml:space="preserve">ки. Элективные курсы в 9 классе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Февраль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Совещание при зам. директоре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Подготовка к итоговой аттестации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Апрель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заседания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Педагогические советы по темам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Администрация школы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педагогического совета</w:t>
            </w:r>
          </w:p>
        </w:tc>
      </w:tr>
      <w:tr w:rsidR="0035638A" w:rsidRPr="00BD1E04" w:rsidTr="00CB10A1">
        <w:trPr>
          <w:tblCellSpacing w:w="0" w:type="dxa"/>
          <w:jc w:val="center"/>
        </w:trPr>
        <w:tc>
          <w:tcPr>
            <w:tcW w:w="9905" w:type="dxa"/>
            <w:gridSpan w:val="5"/>
            <w:tcBorders>
              <w:top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Работа по повышению педагогического мастерства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CA6530" w:rsidRDefault="0035638A" w:rsidP="00BD1E04">
            <w:pPr>
              <w:rPr>
                <w:color w:val="000000"/>
                <w:lang w:val="tt-RU"/>
              </w:rPr>
            </w:pPr>
            <w:r w:rsidRPr="00BD1E04">
              <w:rPr>
                <w:color w:val="000000"/>
              </w:rPr>
              <w:t>Определение содержания форм и методов повышения ква</w:t>
            </w:r>
            <w:r>
              <w:rPr>
                <w:color w:val="000000"/>
              </w:rPr>
              <w:t>лификации педагогов школы в 2018-2019 уч</w:t>
            </w:r>
            <w:r>
              <w:rPr>
                <w:color w:val="000000"/>
                <w:lang w:val="tt-RU"/>
              </w:rPr>
              <w:t>.</w:t>
            </w:r>
            <w:r>
              <w:rPr>
                <w:color w:val="000000"/>
              </w:rPr>
              <w:t xml:space="preserve"> г</w:t>
            </w:r>
            <w:r>
              <w:rPr>
                <w:color w:val="000000"/>
                <w:lang w:val="tt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УВР, Методсовет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заседания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Подготовка материалов к аттестации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Руководители МО, зам. директора по УВР, директор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Портфолио аттестующихся педагогов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Подготовка плана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УВР,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Посещение курсов повышения квалификации учителями и администрацией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 плану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Администрация школы, 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Копии свидетельств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Посещение конференций,  районных семинаров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 плану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Администрация школы, 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Обсуждение на МО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Обсуждение публикаций творчески работающих учителей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 мере поступления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директора, 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Обсуждение на МО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Изучение и внедрение передового педагогического опыта в практику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директора, 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Обсуждение на МО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Взаимопосещение уроков, элективных и индивидуальных занятий, кружков, внеклассных мероприятий по предмету у коллег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директора, 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Обсуждение на МО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Участие в школьных педсоветах, совещаниях , семинарах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директора, 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</w:p>
        </w:tc>
      </w:tr>
      <w:tr w:rsidR="0035638A" w:rsidRPr="00BD1E04" w:rsidTr="00CB10A1">
        <w:trPr>
          <w:tblCellSpacing w:w="0" w:type="dxa"/>
          <w:jc w:val="center"/>
        </w:trPr>
        <w:tc>
          <w:tcPr>
            <w:tcW w:w="9905" w:type="dxa"/>
            <w:gridSpan w:val="5"/>
            <w:tcBorders>
              <w:top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Контрольно-оценочная деятельность учителя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Посещение уроков учителей с последующим обсуждением на заседании 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директора, 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Протокол заседания 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Заседания МО с целью выявления затруднений у учителей по ликвидации пробелов в знаниях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 окончании четверти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директора, 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Совещание при зам. директора по УВР</w:t>
            </w:r>
          </w:p>
          <w:p w:rsidR="0035638A" w:rsidRPr="00BD1E04" w:rsidRDefault="0035638A" w:rsidP="00BD1E04">
            <w:pPr>
              <w:jc w:val="center"/>
              <w:rPr>
                <w:color w:val="000000"/>
              </w:rPr>
            </w:pP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 xml:space="preserve">Индивидуальные беседы с учителями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директора, 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</w:p>
        </w:tc>
      </w:tr>
      <w:tr w:rsidR="0035638A" w:rsidRPr="00BD1E04" w:rsidTr="00CB10A1">
        <w:trPr>
          <w:tblCellSpacing w:w="0" w:type="dxa"/>
          <w:jc w:val="center"/>
        </w:trPr>
        <w:tc>
          <w:tcPr>
            <w:tcW w:w="9905" w:type="dxa"/>
            <w:gridSpan w:val="5"/>
            <w:tcBorders>
              <w:top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Внеурочная деятельность по предмету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Организация школьных предметных олимпиад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Сентябрь </w:t>
            </w:r>
            <w:r w:rsidRPr="00BD1E04">
              <w:rPr>
                <w:color w:val="000000"/>
              </w:rPr>
              <w:t>Октябрь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директора, члены Методсовета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Школьный этап олимпиады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Организация и проведение предметных недель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 плану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Программа проведения, подведение итогов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Организация работы с одаренными детьми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</w:p>
        </w:tc>
      </w:tr>
      <w:tr w:rsidR="0035638A" w:rsidRPr="00BD1E04" w:rsidTr="00CB10A1">
        <w:trPr>
          <w:tblCellSpacing w:w="0" w:type="dxa"/>
          <w:jc w:val="center"/>
        </w:trPr>
        <w:tc>
          <w:tcPr>
            <w:tcW w:w="9905" w:type="dxa"/>
            <w:gridSpan w:val="5"/>
            <w:tcBorders>
              <w:top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Контроль. Анализ результативности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Входной контроль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  <w:r>
              <w:rPr>
                <w:color w:val="000000"/>
              </w:rPr>
              <w:t xml:space="preserve">-октябрь </w:t>
            </w:r>
          </w:p>
          <w:p w:rsidR="0035638A" w:rsidRPr="00BD1E04" w:rsidRDefault="0035638A" w:rsidP="00BD1E04">
            <w:pPr>
              <w:jc w:val="center"/>
              <w:rPr>
                <w:color w:val="000000"/>
              </w:rPr>
            </w:pP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справка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Состояние документации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заседания</w:t>
            </w:r>
          </w:p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справка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Посещаемость, успеваемость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   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Справка</w:t>
            </w:r>
          </w:p>
          <w:p w:rsidR="0035638A" w:rsidRPr="00BD1E04" w:rsidRDefault="0035638A" w:rsidP="00BD1E04">
            <w:pPr>
              <w:jc w:val="center"/>
              <w:rPr>
                <w:color w:val="000000"/>
              </w:rPr>
            </w:pP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Итоги мониторинга учебного процесса за 1-е и 2-е полугодие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Октябрь, май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Подведение итогов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Выполнение учебного плана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Май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совещание при директоре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Проверка журналов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Справка</w:t>
            </w:r>
          </w:p>
          <w:p w:rsidR="0035638A" w:rsidRPr="00BD1E04" w:rsidRDefault="0035638A" w:rsidP="00BD1E04">
            <w:pPr>
              <w:jc w:val="center"/>
              <w:rPr>
                <w:color w:val="000000"/>
              </w:rPr>
            </w:pP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Подготовка к итоговой государственной аттестации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заседания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Анализ результативности МО за год:</w:t>
            </w:r>
          </w:p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-разработка методической темы</w:t>
            </w:r>
          </w:p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-результативность  по предмету</w:t>
            </w:r>
          </w:p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-отслеживание профессионального мастерства педагогов (анализ уроков)</w:t>
            </w:r>
          </w:p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-повышение педагогического мастерства преподавателей (самообразование, курсовая подготовка, аттестация , участие в конкурсах, проведение открытых уроков)</w:t>
            </w:r>
          </w:p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-результаты итоговой аттестации по предмету</w:t>
            </w:r>
          </w:p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-итоги внеклассной работы по предмету</w:t>
            </w:r>
          </w:p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-подведение итогов заполнения портфолио</w:t>
            </w:r>
          </w:p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-планирование работы на следующий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Май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Подведение итогов</w:t>
            </w:r>
          </w:p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Анализ работы МО</w:t>
            </w:r>
          </w:p>
        </w:tc>
      </w:tr>
      <w:tr w:rsidR="0035638A" w:rsidRPr="00BD1E04" w:rsidTr="00CB10A1">
        <w:trPr>
          <w:tblCellSpacing w:w="0" w:type="dxa"/>
          <w:jc w:val="center"/>
        </w:trPr>
        <w:tc>
          <w:tcPr>
            <w:tcW w:w="9905" w:type="dxa"/>
            <w:gridSpan w:val="5"/>
            <w:tcBorders>
              <w:top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Обеспечение методической работы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Учебно-методическое обеспечение:</w:t>
            </w:r>
          </w:p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Работа с руководителями МО и заведующей библиотекой по обеспечению школы учебниками и учебно-методической литературой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Май, август-сентябрь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библиотекарь,</w:t>
            </w:r>
          </w:p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Информационно-справочное обеспечение:</w:t>
            </w:r>
          </w:p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Содействие внедрению и широкому использованию в школе информационных технологий.  Организация и ведение консультационной работы с учителями как с пользователями ПК по вопросам применения новых современных технологий в педагогике. Оказание помощи в проведении уроков с применением ЦОРов. Поддержание и развитие связей с другими учебными заведениями через электронную почту и Интернет по вопросам внедрения новых информационных технологий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Учитель </w:t>
            </w:r>
          </w:p>
          <w:p w:rsidR="0035638A" w:rsidRPr="00BD1E04" w:rsidRDefault="0035638A" w:rsidP="00BD1E04">
            <w:pPr>
              <w:jc w:val="center"/>
              <w:rPr>
                <w:color w:val="000000"/>
              </w:rPr>
            </w:pPr>
          </w:p>
          <w:p w:rsidR="0035638A" w:rsidRPr="00BD1E04" w:rsidRDefault="0035638A" w:rsidP="00BB6C69">
            <w:pPr>
              <w:rPr>
                <w:color w:val="000000"/>
              </w:rPr>
            </w:pPr>
            <w:r w:rsidRPr="00BD1E04">
              <w:rPr>
                <w:color w:val="000000"/>
              </w:rPr>
              <w:t>информатики, 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</w:p>
        </w:tc>
      </w:tr>
      <w:tr w:rsidR="0035638A" w:rsidRPr="00BD1E04" w:rsidTr="00CB10A1">
        <w:trPr>
          <w:tblCellSpacing w:w="0" w:type="dxa"/>
          <w:jc w:val="center"/>
        </w:trPr>
        <w:tc>
          <w:tcPr>
            <w:tcW w:w="9905" w:type="dxa"/>
            <w:gridSpan w:val="5"/>
            <w:tcBorders>
              <w:top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Работа руководителей МО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Формирование банка данных о методической работе учителей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Август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Банк данных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Разработка, согласование и утв</w:t>
            </w:r>
            <w:r>
              <w:rPr>
                <w:color w:val="000000"/>
              </w:rPr>
              <w:t>ерждение плана работы МО на 2018-2019</w:t>
            </w:r>
            <w:r w:rsidRPr="00BD1E04">
              <w:rPr>
                <w:color w:val="000000"/>
              </w:rPr>
              <w:t xml:space="preserve"> учебный год и организация его выполнения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Август</w:t>
            </w:r>
          </w:p>
          <w:p w:rsidR="0035638A" w:rsidRPr="00BD1E04" w:rsidRDefault="0035638A" w:rsidP="00BD1E04">
            <w:pPr>
              <w:jc w:val="center"/>
              <w:rPr>
                <w:color w:val="000000"/>
              </w:rPr>
            </w:pP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План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Разработка предложений по проведению методической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План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Уточнение списков на повышение квалификации  и квалификационной категории учителями 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Зам.дир.поУВР</w:t>
            </w:r>
          </w:p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Руководитель МО 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График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Согласование плана проведения предметной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 графику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М/О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План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Проведение заседаний М/О</w:t>
            </w:r>
          </w:p>
          <w:p w:rsidR="0035638A" w:rsidRDefault="0035638A" w:rsidP="00BD1E04">
            <w:pPr>
              <w:rPr>
                <w:color w:val="000000"/>
                <w:lang w:val="tt-RU"/>
              </w:rPr>
            </w:pPr>
          </w:p>
          <w:p w:rsidR="0035638A" w:rsidRPr="00CA6530" w:rsidRDefault="0035638A" w:rsidP="00BD1E04">
            <w:pPr>
              <w:rPr>
                <w:color w:val="000000"/>
                <w:lang w:val="tt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 плану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Протоколы</w:t>
            </w:r>
          </w:p>
        </w:tc>
      </w:tr>
      <w:tr w:rsidR="0035638A" w:rsidRPr="00BD1E04" w:rsidTr="00CB10A1">
        <w:trPr>
          <w:tblCellSpacing w:w="0" w:type="dxa"/>
          <w:jc w:val="center"/>
        </w:trPr>
        <w:tc>
          <w:tcPr>
            <w:tcW w:w="9905" w:type="dxa"/>
            <w:gridSpan w:val="5"/>
            <w:tcBorders>
              <w:top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Работа внутри МО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Внедрение в учебный процесс современных педагогических технологий и средств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Отчет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Разработка плана и проведение мероприятий по плану предметной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 плану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Отчет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Рассмотрение рабочих программ, программ элективных, индивидуально-групповых занятий по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</w:p>
          <w:p w:rsidR="0035638A" w:rsidRPr="00BD1E04" w:rsidRDefault="0035638A" w:rsidP="00BD1E04">
            <w:pPr>
              <w:jc w:val="center"/>
              <w:rPr>
                <w:color w:val="000000"/>
              </w:rPr>
            </w:pP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</w:t>
            </w:r>
          </w:p>
          <w:p w:rsidR="0035638A" w:rsidRPr="00BD1E04" w:rsidRDefault="0035638A" w:rsidP="00BD1E04">
            <w:pPr>
              <w:jc w:val="center"/>
              <w:rPr>
                <w:color w:val="000000"/>
              </w:rPr>
            </w:pP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Рассмотрение выступлений коллег на педсоветах, семинарах, конференциях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Отчет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Индивидуальные беседы с учителями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Посещение уроков учителей с последующим обсуждением на заседании 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заседания МО</w:t>
            </w:r>
          </w:p>
        </w:tc>
      </w:tr>
      <w:tr w:rsidR="0035638A" w:rsidRPr="00BD1E04" w:rsidTr="00CB10A1">
        <w:trPr>
          <w:tblCellSpacing w:w="0" w:type="dxa"/>
          <w:jc w:val="center"/>
        </w:trPr>
        <w:tc>
          <w:tcPr>
            <w:tcW w:w="9905" w:type="dxa"/>
            <w:gridSpan w:val="5"/>
            <w:tcBorders>
              <w:top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Работа с вновь прибывшими учителями</w:t>
            </w: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Посещение уроков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4D61BE">
            <w:pPr>
              <w:rPr>
                <w:color w:val="000000"/>
              </w:rPr>
            </w:pPr>
          </w:p>
        </w:tc>
      </w:tr>
      <w:tr w:rsidR="0035638A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Индивидуальные беседы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УВР, 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5638A" w:rsidRPr="00BD1E04" w:rsidRDefault="0035638A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</w:t>
            </w:r>
          </w:p>
        </w:tc>
      </w:tr>
    </w:tbl>
    <w:p w:rsidR="0035638A" w:rsidRDefault="0035638A" w:rsidP="00BD1E04">
      <w:pPr>
        <w:rPr>
          <w:b/>
          <w:bCs/>
        </w:rPr>
      </w:pPr>
    </w:p>
    <w:p w:rsidR="0035638A" w:rsidRDefault="0035638A" w:rsidP="00BD1E04">
      <w:pPr>
        <w:rPr>
          <w:b/>
          <w:bCs/>
        </w:rPr>
      </w:pPr>
    </w:p>
    <w:p w:rsidR="0035638A" w:rsidRPr="003704F8" w:rsidRDefault="0035638A" w:rsidP="00BD1E04">
      <w:pPr>
        <w:rPr>
          <w:b/>
          <w:bCs/>
        </w:rPr>
      </w:pPr>
      <w:r w:rsidRPr="003704F8">
        <w:rPr>
          <w:b/>
          <w:bCs/>
        </w:rPr>
        <w:t xml:space="preserve">Деятельность методического совета, </w:t>
      </w:r>
      <w:r w:rsidRPr="003704F8">
        <w:rPr>
          <w:b/>
          <w:lang w:eastAsia="en-US"/>
        </w:rPr>
        <w:t xml:space="preserve">содержание методической работы в школе: </w:t>
      </w:r>
    </w:p>
    <w:p w:rsidR="0035638A" w:rsidRPr="003704F8" w:rsidRDefault="0035638A" w:rsidP="00BD1E04">
      <w:pPr>
        <w:numPr>
          <w:ilvl w:val="0"/>
          <w:numId w:val="16"/>
        </w:numPr>
        <w:spacing w:after="200"/>
        <w:jc w:val="both"/>
        <w:rPr>
          <w:lang w:eastAsia="en-US"/>
        </w:rPr>
      </w:pPr>
      <w:r w:rsidRPr="003704F8">
        <w:rPr>
          <w:lang w:eastAsia="en-US"/>
        </w:rPr>
        <w:t>Исследования по различным вопросам учебной и воспитательной работы;</w:t>
      </w:r>
    </w:p>
    <w:p w:rsidR="0035638A" w:rsidRPr="003704F8" w:rsidRDefault="0035638A" w:rsidP="00BD1E04">
      <w:pPr>
        <w:numPr>
          <w:ilvl w:val="0"/>
          <w:numId w:val="16"/>
        </w:numPr>
        <w:spacing w:after="200"/>
        <w:jc w:val="both"/>
        <w:rPr>
          <w:lang w:eastAsia="en-US"/>
        </w:rPr>
      </w:pPr>
      <w:r w:rsidRPr="003704F8">
        <w:rPr>
          <w:lang w:eastAsia="en-US"/>
        </w:rPr>
        <w:t>Координация разработки учебных планов и программ, их согласования по смежным и взаимообеспечивающим дисциплинам;</w:t>
      </w:r>
    </w:p>
    <w:p w:rsidR="0035638A" w:rsidRPr="003704F8" w:rsidRDefault="0035638A" w:rsidP="00BD1E04">
      <w:pPr>
        <w:numPr>
          <w:ilvl w:val="0"/>
          <w:numId w:val="16"/>
        </w:numPr>
        <w:spacing w:after="200"/>
        <w:jc w:val="both"/>
        <w:rPr>
          <w:lang w:eastAsia="en-US"/>
        </w:rPr>
      </w:pPr>
      <w:r w:rsidRPr="003704F8">
        <w:rPr>
          <w:lang w:eastAsia="en-US"/>
        </w:rPr>
        <w:t>Обсуждение проблем информатизации образования, повышение качества профессиональной подготовки учителей на основе широкого использования средств вычислительной и информационной техники;</w:t>
      </w:r>
    </w:p>
    <w:p w:rsidR="0035638A" w:rsidRPr="003704F8" w:rsidRDefault="0035638A" w:rsidP="00BD1E04">
      <w:pPr>
        <w:numPr>
          <w:ilvl w:val="0"/>
          <w:numId w:val="16"/>
        </w:numPr>
        <w:spacing w:after="200"/>
        <w:jc w:val="both"/>
        <w:rPr>
          <w:lang w:eastAsia="en-US"/>
        </w:rPr>
      </w:pPr>
      <w:r w:rsidRPr="003704F8">
        <w:rPr>
          <w:lang w:eastAsia="en-US"/>
        </w:rPr>
        <w:t>Анализ и коррекция подготовки учащихся по результатам  текущей успеваемости, зачетов, экзаменов, контрольных посещений занятий;</w:t>
      </w:r>
    </w:p>
    <w:p w:rsidR="0035638A" w:rsidRDefault="0035638A" w:rsidP="00BD1E04">
      <w:pPr>
        <w:numPr>
          <w:ilvl w:val="0"/>
          <w:numId w:val="16"/>
        </w:numPr>
        <w:spacing w:after="200"/>
        <w:jc w:val="both"/>
        <w:rPr>
          <w:lang w:eastAsia="en-US"/>
        </w:rPr>
      </w:pPr>
      <w:r w:rsidRPr="003704F8">
        <w:rPr>
          <w:lang w:eastAsia="en-US"/>
        </w:rPr>
        <w:t>Выявление, обобщение и распространение положительного опыта учебной, воспитательной и методической работы отдельных преподавателей М/О в целом;</w:t>
      </w:r>
    </w:p>
    <w:p w:rsidR="0035638A" w:rsidRPr="003704F8" w:rsidRDefault="0035638A" w:rsidP="00BB6C69">
      <w:pPr>
        <w:spacing w:after="200"/>
        <w:ind w:left="180"/>
        <w:jc w:val="both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4637"/>
        <w:gridCol w:w="1699"/>
        <w:gridCol w:w="3230"/>
      </w:tblGrid>
      <w:tr w:rsidR="0035638A" w:rsidRPr="003704F8" w:rsidTr="00A87DD8">
        <w:tc>
          <w:tcPr>
            <w:tcW w:w="4639" w:type="dxa"/>
            <w:gridSpan w:val="2"/>
          </w:tcPr>
          <w:p w:rsidR="0035638A" w:rsidRPr="004D61BE" w:rsidRDefault="0035638A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4D61BE">
              <w:rPr>
                <w:spacing w:val="-1"/>
                <w:shd w:val="clear" w:color="auto" w:fill="FFFFFF"/>
                <w:lang w:eastAsia="en-US"/>
              </w:rPr>
              <w:t>Формы и виды деятельности</w:t>
            </w:r>
          </w:p>
        </w:tc>
        <w:tc>
          <w:tcPr>
            <w:tcW w:w="1700" w:type="dxa"/>
          </w:tcPr>
          <w:p w:rsidR="0035638A" w:rsidRPr="004D61BE" w:rsidRDefault="0035638A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4D61BE">
              <w:rPr>
                <w:lang w:eastAsia="en-US"/>
              </w:rPr>
              <w:t>Сроки</w:t>
            </w:r>
          </w:p>
        </w:tc>
        <w:tc>
          <w:tcPr>
            <w:tcW w:w="3232" w:type="dxa"/>
          </w:tcPr>
          <w:p w:rsidR="0035638A" w:rsidRPr="004D61BE" w:rsidRDefault="0035638A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4D61BE">
              <w:rPr>
                <w:lang w:eastAsia="en-US"/>
              </w:rPr>
              <w:t>Ответственные</w:t>
            </w:r>
          </w:p>
        </w:tc>
      </w:tr>
      <w:tr w:rsidR="0035638A" w:rsidRPr="003704F8" w:rsidTr="00A87DD8">
        <w:tc>
          <w:tcPr>
            <w:tcW w:w="9571" w:type="dxa"/>
            <w:gridSpan w:val="4"/>
          </w:tcPr>
          <w:p w:rsidR="0035638A" w:rsidRPr="004D61BE" w:rsidRDefault="0035638A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4D61BE">
              <w:rPr>
                <w:spacing w:val="-1"/>
                <w:shd w:val="clear" w:color="auto" w:fill="FFFFFF"/>
                <w:lang w:eastAsia="en-US"/>
              </w:rPr>
              <w:t>1. Обеспечение управления методической работой</w:t>
            </w:r>
          </w:p>
        </w:tc>
      </w:tr>
      <w:tr w:rsidR="0035638A" w:rsidRPr="003704F8" w:rsidTr="00A87DD8">
        <w:tc>
          <w:tcPr>
            <w:tcW w:w="4639" w:type="dxa"/>
            <w:gridSpan w:val="2"/>
          </w:tcPr>
          <w:p w:rsidR="0035638A" w:rsidRPr="003704F8" w:rsidRDefault="0035638A" w:rsidP="00BD1E04">
            <w:pPr>
              <w:widowControl w:val="0"/>
              <w:tabs>
                <w:tab w:val="center" w:pos="4677"/>
                <w:tab w:val="right" w:pos="9355"/>
              </w:tabs>
              <w:rPr>
                <w:b/>
                <w:spacing w:val="-1"/>
              </w:rPr>
            </w:pPr>
            <w:r w:rsidRPr="003704F8">
              <w:rPr>
                <w:b/>
                <w:spacing w:val="-1"/>
              </w:rPr>
              <w:t>1.1. Работа методического  совета:</w:t>
            </w:r>
          </w:p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ind w:right="-180"/>
              <w:rPr>
                <w:lang w:eastAsia="en-US"/>
              </w:rPr>
            </w:pPr>
            <w:r w:rsidRPr="003704F8">
              <w:rPr>
                <w:b/>
                <w:bCs/>
                <w:lang w:eastAsia="en-US"/>
              </w:rPr>
              <w:t>Цель деятельности</w:t>
            </w:r>
            <w:r w:rsidRPr="003704F8">
              <w:rPr>
                <w:lang w:eastAsia="en-US"/>
              </w:rPr>
              <w:t xml:space="preserve">: </w:t>
            </w:r>
          </w:p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ind w:right="-180"/>
              <w:rPr>
                <w:lang w:eastAsia="en-US"/>
              </w:rPr>
            </w:pPr>
            <w:r w:rsidRPr="003704F8">
              <w:rPr>
                <w:lang w:eastAsia="en-US"/>
              </w:rPr>
              <w:t xml:space="preserve">оказание действенной помощи учителям и классным руководителям в улучшении  организации обучения и воспитания школьников, обобщении внедрении передового педагогического опыта повышения теоретического уровня и педагогической квалификации преподавателей и </w:t>
            </w:r>
          </w:p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ind w:right="-180"/>
              <w:rPr>
                <w:lang w:eastAsia="en-US"/>
              </w:rPr>
            </w:pPr>
            <w:r w:rsidRPr="003704F8">
              <w:rPr>
                <w:lang w:eastAsia="en-US"/>
              </w:rPr>
              <w:t>руководства школы.</w:t>
            </w:r>
          </w:p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  <w:tc>
          <w:tcPr>
            <w:tcW w:w="1700" w:type="dxa"/>
          </w:tcPr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В течение года</w:t>
            </w:r>
          </w:p>
        </w:tc>
        <w:tc>
          <w:tcPr>
            <w:tcW w:w="3232" w:type="dxa"/>
          </w:tcPr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Члены методического совета школы</w:t>
            </w:r>
          </w:p>
        </w:tc>
      </w:tr>
      <w:tr w:rsidR="0035638A" w:rsidRPr="003704F8" w:rsidTr="00A87DD8">
        <w:tc>
          <w:tcPr>
            <w:tcW w:w="4639" w:type="dxa"/>
            <w:gridSpan w:val="2"/>
          </w:tcPr>
          <w:p w:rsidR="0035638A" w:rsidRPr="003704F8" w:rsidRDefault="0035638A" w:rsidP="00BD1E04">
            <w:pPr>
              <w:widowControl w:val="0"/>
              <w:tabs>
                <w:tab w:val="center" w:pos="4677"/>
                <w:tab w:val="right" w:pos="9355"/>
              </w:tabs>
              <w:snapToGrid w:val="0"/>
              <w:rPr>
                <w:b/>
                <w:bCs/>
                <w:spacing w:val="-3"/>
                <w:lang w:eastAsia="ar-SA"/>
              </w:rPr>
            </w:pPr>
            <w:r w:rsidRPr="003704F8">
              <w:rPr>
                <w:b/>
                <w:bCs/>
                <w:spacing w:val="-3"/>
              </w:rPr>
              <w:t>Заседание первое</w:t>
            </w:r>
          </w:p>
          <w:p w:rsidR="0035638A" w:rsidRPr="003704F8" w:rsidRDefault="0035638A" w:rsidP="00BD1E04">
            <w:pPr>
              <w:numPr>
                <w:ilvl w:val="0"/>
                <w:numId w:val="22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Утверждение состава совета. Распределение обязанностей между членами методсовета. Выбор председателя МС.</w:t>
            </w:r>
          </w:p>
          <w:p w:rsidR="0035638A" w:rsidRPr="003704F8" w:rsidRDefault="0035638A" w:rsidP="00BD1E04">
            <w:pPr>
              <w:numPr>
                <w:ilvl w:val="0"/>
                <w:numId w:val="22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Анализ работы МС и задачи на новый учебный год. Рассмотрение плана работы МС.</w:t>
            </w:r>
          </w:p>
          <w:p w:rsidR="0035638A" w:rsidRPr="003704F8" w:rsidRDefault="0035638A" w:rsidP="00BD1E04">
            <w:pPr>
              <w:numPr>
                <w:ilvl w:val="0"/>
                <w:numId w:val="22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Изучение планов самообразования учителей.</w:t>
            </w:r>
          </w:p>
          <w:p w:rsidR="0035638A" w:rsidRPr="003704F8" w:rsidRDefault="0035638A" w:rsidP="00BD1E04">
            <w:pPr>
              <w:numPr>
                <w:ilvl w:val="0"/>
                <w:numId w:val="22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Рассмотрение  плана работы ШМО.</w:t>
            </w:r>
          </w:p>
          <w:p w:rsidR="0035638A" w:rsidRPr="003704F8" w:rsidRDefault="0035638A" w:rsidP="00BD1E04">
            <w:pPr>
              <w:numPr>
                <w:ilvl w:val="0"/>
                <w:numId w:val="22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Рассмотрение рабочих программ по предметам, учебных предметов, элективных курсов, кружков, внеурочной деятельности.</w:t>
            </w:r>
          </w:p>
          <w:p w:rsidR="0035638A" w:rsidRPr="003704F8" w:rsidRDefault="0035638A" w:rsidP="00BD1E04">
            <w:pPr>
              <w:numPr>
                <w:ilvl w:val="0"/>
                <w:numId w:val="22"/>
              </w:numPr>
              <w:tabs>
                <w:tab w:val="num" w:pos="459"/>
              </w:tabs>
              <w:ind w:left="459"/>
              <w:contextualSpacing/>
              <w:rPr>
                <w:lang w:eastAsia="en-US"/>
              </w:rPr>
            </w:pPr>
            <w:r w:rsidRPr="003704F8">
              <w:rPr>
                <w:bCs/>
                <w:lang w:eastAsia="en-US"/>
              </w:rPr>
              <w:t>Утверждение заявки на курсы повышения квалификации н 2017-2018 учебный год.</w:t>
            </w:r>
          </w:p>
          <w:p w:rsidR="0035638A" w:rsidRPr="003704F8" w:rsidRDefault="0035638A" w:rsidP="00BD1E04">
            <w:pPr>
              <w:numPr>
                <w:ilvl w:val="0"/>
                <w:numId w:val="22"/>
              </w:numPr>
              <w:tabs>
                <w:tab w:val="num" w:pos="459"/>
              </w:tabs>
              <w:ind w:left="459"/>
              <w:contextualSpacing/>
              <w:rPr>
                <w:lang w:eastAsia="en-US"/>
              </w:rPr>
            </w:pPr>
            <w:r w:rsidRPr="003704F8">
              <w:rPr>
                <w:bCs/>
                <w:lang w:eastAsia="en-US"/>
              </w:rPr>
              <w:t>Ознакомление с методическими письмами.</w:t>
            </w:r>
          </w:p>
          <w:p w:rsidR="0035638A" w:rsidRPr="003704F8" w:rsidRDefault="0035638A" w:rsidP="00BD1E04">
            <w:pPr>
              <w:numPr>
                <w:ilvl w:val="0"/>
                <w:numId w:val="22"/>
              </w:numPr>
              <w:tabs>
                <w:tab w:val="num" w:pos="459"/>
              </w:tabs>
              <w:ind w:left="459" w:hanging="425"/>
              <w:contextualSpacing/>
              <w:outlineLvl w:val="1"/>
              <w:rPr>
                <w:lang w:eastAsia="en-US"/>
              </w:rPr>
            </w:pPr>
            <w:r w:rsidRPr="003704F8">
              <w:rPr>
                <w:bCs/>
                <w:lang w:eastAsia="en-US"/>
              </w:rPr>
              <w:t xml:space="preserve"> Ознакомление с нормативными документами  об изменениях в ФГОС НОО и ООО,    ФГОС НОО ОВЗ.</w:t>
            </w:r>
          </w:p>
          <w:p w:rsidR="0035638A" w:rsidRPr="003704F8" w:rsidRDefault="0035638A" w:rsidP="00BD1E04">
            <w:pPr>
              <w:numPr>
                <w:ilvl w:val="0"/>
                <w:numId w:val="22"/>
              </w:numPr>
              <w:contextualSpacing/>
              <w:rPr>
                <w:lang w:eastAsia="en-US"/>
              </w:rPr>
            </w:pPr>
            <w:r w:rsidRPr="003704F8">
              <w:rPr>
                <w:bCs/>
                <w:lang w:eastAsia="en-US"/>
              </w:rPr>
              <w:t xml:space="preserve">Стартовый контроль базовых знаний по учебным предметам. </w:t>
            </w:r>
          </w:p>
          <w:p w:rsidR="0035638A" w:rsidRPr="003704F8" w:rsidRDefault="0035638A" w:rsidP="00BD1E04">
            <w:pPr>
              <w:numPr>
                <w:ilvl w:val="0"/>
                <w:numId w:val="22"/>
              </w:numPr>
              <w:contextualSpacing/>
              <w:rPr>
                <w:lang w:eastAsia="en-US"/>
              </w:rPr>
            </w:pPr>
            <w:r w:rsidRPr="003704F8">
              <w:rPr>
                <w:b/>
                <w:lang w:eastAsia="en-US"/>
              </w:rPr>
              <w:t xml:space="preserve">    </w:t>
            </w:r>
            <w:r w:rsidRPr="003704F8">
              <w:rPr>
                <w:bCs/>
              </w:rPr>
              <w:t>Мониторинг готовности первоклассников к обучению в школе.</w:t>
            </w:r>
          </w:p>
          <w:p w:rsidR="0035638A" w:rsidRPr="003704F8" w:rsidRDefault="0035638A" w:rsidP="00BD1E04">
            <w:pPr>
              <w:ind w:left="360"/>
              <w:contextualSpacing/>
            </w:pPr>
          </w:p>
        </w:tc>
        <w:tc>
          <w:tcPr>
            <w:tcW w:w="1700" w:type="dxa"/>
          </w:tcPr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bCs/>
                <w:spacing w:val="-3"/>
              </w:rPr>
              <w:t xml:space="preserve">Август </w:t>
            </w:r>
          </w:p>
        </w:tc>
        <w:tc>
          <w:tcPr>
            <w:tcW w:w="3232" w:type="dxa"/>
          </w:tcPr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Члены методического совета школы</w:t>
            </w:r>
          </w:p>
        </w:tc>
      </w:tr>
      <w:tr w:rsidR="0035638A" w:rsidRPr="003704F8" w:rsidTr="00A87DD8">
        <w:tc>
          <w:tcPr>
            <w:tcW w:w="4639" w:type="dxa"/>
            <w:gridSpan w:val="2"/>
          </w:tcPr>
          <w:p w:rsidR="0035638A" w:rsidRPr="003704F8" w:rsidRDefault="0035638A" w:rsidP="00BD1E04">
            <w:pPr>
              <w:widowControl w:val="0"/>
              <w:tabs>
                <w:tab w:val="center" w:pos="4677"/>
                <w:tab w:val="right" w:pos="9355"/>
              </w:tabs>
              <w:snapToGrid w:val="0"/>
              <w:rPr>
                <w:b/>
                <w:bCs/>
                <w:spacing w:val="-3"/>
                <w:lang w:eastAsia="ar-SA"/>
              </w:rPr>
            </w:pPr>
            <w:r w:rsidRPr="003704F8">
              <w:rPr>
                <w:b/>
                <w:bCs/>
                <w:spacing w:val="-3"/>
              </w:rPr>
              <w:t>Заседание второе</w:t>
            </w:r>
          </w:p>
          <w:p w:rsidR="0035638A" w:rsidRPr="003704F8" w:rsidRDefault="0035638A" w:rsidP="00BD1E04">
            <w:pPr>
              <w:numPr>
                <w:ilvl w:val="0"/>
                <w:numId w:val="23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 xml:space="preserve">Организация, проведение и анализ стартовой диагностики. </w:t>
            </w:r>
          </w:p>
          <w:p w:rsidR="0035638A" w:rsidRPr="003704F8" w:rsidRDefault="0035638A" w:rsidP="00BD1E04">
            <w:pPr>
              <w:numPr>
                <w:ilvl w:val="0"/>
                <w:numId w:val="23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Утверждение графика проведения предметных</w:t>
            </w:r>
            <w:r>
              <w:rPr>
                <w:bCs/>
              </w:rPr>
              <w:t xml:space="preserve"> недель</w:t>
            </w:r>
          </w:p>
          <w:p w:rsidR="0035638A" w:rsidRPr="003704F8" w:rsidRDefault="0035638A" w:rsidP="00BD1E04">
            <w:pPr>
              <w:numPr>
                <w:ilvl w:val="0"/>
                <w:numId w:val="23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Организация работы с одаренными детьми, имеющими высокую мотивацию к учению. Организация школьного этапа всероссийской олимпиады школьников.</w:t>
            </w:r>
          </w:p>
          <w:p w:rsidR="0035638A" w:rsidRPr="003704F8" w:rsidRDefault="0035638A" w:rsidP="00BD1E04">
            <w:pPr>
              <w:numPr>
                <w:ilvl w:val="0"/>
                <w:numId w:val="23"/>
              </w:numPr>
              <w:tabs>
                <w:tab w:val="num" w:pos="459"/>
              </w:tabs>
              <w:ind w:left="459"/>
              <w:contextualSpacing/>
              <w:rPr>
                <w:lang w:eastAsia="en-US"/>
              </w:rPr>
            </w:pPr>
            <w:r w:rsidRPr="003704F8">
              <w:rPr>
                <w:bCs/>
                <w:lang w:eastAsia="en-US"/>
              </w:rPr>
              <w:t>Нормативно-правовые документы по аттестации кадров. Утверждение гр</w:t>
            </w:r>
            <w:r>
              <w:rPr>
                <w:bCs/>
                <w:lang w:eastAsia="en-US"/>
              </w:rPr>
              <w:t>афика аттестации на 2018-2019</w:t>
            </w:r>
            <w:r w:rsidRPr="003704F8">
              <w:rPr>
                <w:bCs/>
                <w:lang w:eastAsia="en-US"/>
              </w:rPr>
              <w:t xml:space="preserve"> учебный год.</w:t>
            </w:r>
          </w:p>
          <w:p w:rsidR="0035638A" w:rsidRPr="003704F8" w:rsidRDefault="0035638A" w:rsidP="00BD1E04">
            <w:pPr>
              <w:numPr>
                <w:ilvl w:val="0"/>
                <w:numId w:val="23"/>
              </w:numPr>
              <w:tabs>
                <w:tab w:val="num" w:pos="459"/>
              </w:tabs>
              <w:ind w:left="459"/>
              <w:contextualSpacing/>
              <w:rPr>
                <w:lang w:eastAsia="en-US"/>
              </w:rPr>
            </w:pPr>
            <w:r>
              <w:rPr>
                <w:bCs/>
                <w:lang w:eastAsia="en-US"/>
              </w:rPr>
              <w:t>УМК 2018-2019</w:t>
            </w:r>
            <w:r w:rsidRPr="003704F8">
              <w:rPr>
                <w:bCs/>
                <w:lang w:eastAsia="en-US"/>
              </w:rPr>
              <w:t xml:space="preserve"> учебного года. </w:t>
            </w:r>
          </w:p>
          <w:p w:rsidR="0035638A" w:rsidRPr="003704F8" w:rsidRDefault="0035638A" w:rsidP="00BD1E04">
            <w:pPr>
              <w:ind w:left="459"/>
              <w:contextualSpacing/>
              <w:rPr>
                <w:lang w:eastAsia="en-US"/>
              </w:rPr>
            </w:pPr>
          </w:p>
        </w:tc>
        <w:tc>
          <w:tcPr>
            <w:tcW w:w="1700" w:type="dxa"/>
          </w:tcPr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bCs/>
                <w:spacing w:val="-3"/>
              </w:rPr>
              <w:t xml:space="preserve">Сентябрь </w:t>
            </w:r>
          </w:p>
        </w:tc>
        <w:tc>
          <w:tcPr>
            <w:tcW w:w="3232" w:type="dxa"/>
          </w:tcPr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Члены методического совета школы</w:t>
            </w:r>
          </w:p>
        </w:tc>
      </w:tr>
      <w:tr w:rsidR="0035638A" w:rsidRPr="003704F8" w:rsidTr="00A87DD8">
        <w:tc>
          <w:tcPr>
            <w:tcW w:w="4639" w:type="dxa"/>
            <w:gridSpan w:val="2"/>
          </w:tcPr>
          <w:p w:rsidR="0035638A" w:rsidRPr="003704F8" w:rsidRDefault="0035638A" w:rsidP="00BD1E04">
            <w:pPr>
              <w:widowControl w:val="0"/>
              <w:tabs>
                <w:tab w:val="center" w:pos="4677"/>
                <w:tab w:val="right" w:pos="9355"/>
              </w:tabs>
              <w:snapToGrid w:val="0"/>
              <w:rPr>
                <w:b/>
                <w:bCs/>
                <w:spacing w:val="-3"/>
                <w:lang w:eastAsia="ar-SA"/>
              </w:rPr>
            </w:pPr>
            <w:r w:rsidRPr="003704F8">
              <w:rPr>
                <w:b/>
                <w:bCs/>
                <w:spacing w:val="-3"/>
              </w:rPr>
              <w:t>Заседание третье</w:t>
            </w:r>
          </w:p>
          <w:p w:rsidR="0035638A" w:rsidRPr="003704F8" w:rsidRDefault="0035638A" w:rsidP="00BD1E04">
            <w:pPr>
              <w:numPr>
                <w:ilvl w:val="0"/>
                <w:numId w:val="24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Организация школьного этапа олимпиады школьников по предметам и подготовка участников к муниципальному этапу</w:t>
            </w:r>
          </w:p>
          <w:p w:rsidR="0035638A" w:rsidRPr="003704F8" w:rsidRDefault="0035638A" w:rsidP="00BD1E04">
            <w:pPr>
              <w:numPr>
                <w:ilvl w:val="0"/>
                <w:numId w:val="24"/>
              </w:numPr>
              <w:tabs>
                <w:tab w:val="num" w:pos="459"/>
              </w:tabs>
              <w:ind w:left="459"/>
              <w:contextualSpacing/>
              <w:rPr>
                <w:lang w:eastAsia="en-US"/>
              </w:rPr>
            </w:pPr>
            <w:r w:rsidRPr="003704F8">
              <w:rPr>
                <w:bCs/>
                <w:lang w:eastAsia="en-US"/>
              </w:rPr>
              <w:t>Организация и проведение классно-обобщающего контроля в 5 классе.</w:t>
            </w:r>
          </w:p>
          <w:p w:rsidR="0035638A" w:rsidRPr="003704F8" w:rsidRDefault="0035638A" w:rsidP="00BD1E04">
            <w:pPr>
              <w:numPr>
                <w:ilvl w:val="0"/>
                <w:numId w:val="24"/>
              </w:numPr>
              <w:tabs>
                <w:tab w:val="num" w:pos="459"/>
              </w:tabs>
              <w:ind w:left="459"/>
              <w:contextualSpacing/>
              <w:rPr>
                <w:lang w:eastAsia="en-US"/>
              </w:rPr>
            </w:pPr>
            <w:r w:rsidRPr="003704F8">
              <w:rPr>
                <w:bCs/>
                <w:lang w:eastAsia="en-US"/>
              </w:rPr>
              <w:t>Вопросы аттестации педагогических кадров.</w:t>
            </w:r>
          </w:p>
          <w:p w:rsidR="0035638A" w:rsidRPr="003704F8" w:rsidRDefault="0035638A" w:rsidP="00BD1E04">
            <w:pPr>
              <w:pStyle w:val="ListParagraph"/>
              <w:widowControl w:val="0"/>
              <w:rPr>
                <w:bCs/>
                <w:spacing w:val="-3"/>
              </w:rPr>
            </w:pPr>
          </w:p>
        </w:tc>
        <w:tc>
          <w:tcPr>
            <w:tcW w:w="1700" w:type="dxa"/>
          </w:tcPr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bCs/>
                <w:spacing w:val="-3"/>
              </w:rPr>
              <w:t>Октябрь</w:t>
            </w:r>
          </w:p>
        </w:tc>
        <w:tc>
          <w:tcPr>
            <w:tcW w:w="3232" w:type="dxa"/>
          </w:tcPr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Члены методического совета школы</w:t>
            </w:r>
          </w:p>
        </w:tc>
      </w:tr>
      <w:tr w:rsidR="0035638A" w:rsidRPr="003704F8" w:rsidTr="00A87DD8">
        <w:tc>
          <w:tcPr>
            <w:tcW w:w="4639" w:type="dxa"/>
            <w:gridSpan w:val="2"/>
          </w:tcPr>
          <w:p w:rsidR="0035638A" w:rsidRPr="003704F8" w:rsidRDefault="0035638A" w:rsidP="00BD1E04">
            <w:pPr>
              <w:rPr>
                <w:lang w:eastAsia="en-US"/>
              </w:rPr>
            </w:pPr>
            <w:r w:rsidRPr="003704F8">
              <w:rPr>
                <w:lang w:eastAsia="en-US"/>
              </w:rPr>
              <w:t xml:space="preserve">Заседание </w:t>
            </w:r>
            <w:r w:rsidRPr="003704F8">
              <w:rPr>
                <w:b/>
                <w:bCs/>
                <w:spacing w:val="-3"/>
              </w:rPr>
              <w:t>четвертое</w:t>
            </w:r>
          </w:p>
          <w:p w:rsidR="0035638A" w:rsidRPr="003704F8" w:rsidRDefault="0035638A" w:rsidP="00BD1E04">
            <w:pPr>
              <w:numPr>
                <w:ilvl w:val="0"/>
                <w:numId w:val="25"/>
              </w:numPr>
              <w:tabs>
                <w:tab w:val="clear" w:pos="720"/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Итоги школьного этапа Всероссийской олимпиады школьников. Участие обучающихся  в муниципальном этапе школьной олимпиады.</w:t>
            </w:r>
          </w:p>
          <w:p w:rsidR="0035638A" w:rsidRPr="003704F8" w:rsidRDefault="0035638A" w:rsidP="00BD1E04">
            <w:pPr>
              <w:numPr>
                <w:ilvl w:val="0"/>
                <w:numId w:val="25"/>
              </w:numPr>
              <w:tabs>
                <w:tab w:val="clear" w:pos="720"/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Итоги успеваемости 1 четверти</w:t>
            </w:r>
          </w:p>
          <w:p w:rsidR="0035638A" w:rsidRPr="003704F8" w:rsidRDefault="0035638A" w:rsidP="00BD1E04">
            <w:pPr>
              <w:numPr>
                <w:ilvl w:val="0"/>
                <w:numId w:val="25"/>
              </w:numPr>
              <w:tabs>
                <w:tab w:val="clear" w:pos="720"/>
                <w:tab w:val="num" w:pos="459"/>
              </w:tabs>
              <w:ind w:left="459"/>
              <w:contextualSpacing/>
              <w:rPr>
                <w:lang w:eastAsia="en-US"/>
              </w:rPr>
            </w:pPr>
            <w:r w:rsidRPr="003704F8">
              <w:rPr>
                <w:bCs/>
                <w:lang w:eastAsia="en-US"/>
              </w:rPr>
              <w:t>Итоги классно-обобщающего контроля в 5 классе.</w:t>
            </w:r>
          </w:p>
          <w:p w:rsidR="0035638A" w:rsidRPr="003704F8" w:rsidRDefault="0035638A" w:rsidP="00BD1E04">
            <w:pPr>
              <w:rPr>
                <w:lang w:eastAsia="en-US"/>
              </w:rPr>
            </w:pPr>
            <w:r w:rsidRPr="003704F8">
              <w:rPr>
                <w:lang w:eastAsia="en-US"/>
              </w:rPr>
              <w:t xml:space="preserve">  </w:t>
            </w:r>
          </w:p>
        </w:tc>
        <w:tc>
          <w:tcPr>
            <w:tcW w:w="1700" w:type="dxa"/>
          </w:tcPr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rPr>
                <w:bCs/>
                <w:spacing w:val="-3"/>
              </w:rPr>
            </w:pPr>
            <w:r w:rsidRPr="003704F8">
              <w:rPr>
                <w:bCs/>
                <w:spacing w:val="-3"/>
              </w:rPr>
              <w:t>Ноябрь</w:t>
            </w:r>
          </w:p>
        </w:tc>
        <w:tc>
          <w:tcPr>
            <w:tcW w:w="3232" w:type="dxa"/>
          </w:tcPr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Члены методического совета школы</w:t>
            </w:r>
          </w:p>
        </w:tc>
      </w:tr>
      <w:tr w:rsidR="0035638A" w:rsidRPr="003704F8" w:rsidTr="00A87DD8">
        <w:tc>
          <w:tcPr>
            <w:tcW w:w="4639" w:type="dxa"/>
            <w:gridSpan w:val="2"/>
          </w:tcPr>
          <w:p w:rsidR="0035638A" w:rsidRPr="003704F8" w:rsidRDefault="0035638A" w:rsidP="00BD1E04">
            <w:pPr>
              <w:widowControl w:val="0"/>
              <w:tabs>
                <w:tab w:val="center" w:pos="4677"/>
                <w:tab w:val="right" w:pos="9355"/>
              </w:tabs>
              <w:snapToGrid w:val="0"/>
              <w:rPr>
                <w:b/>
                <w:bCs/>
                <w:spacing w:val="-3"/>
                <w:lang w:eastAsia="ar-SA"/>
              </w:rPr>
            </w:pPr>
            <w:r w:rsidRPr="003704F8">
              <w:rPr>
                <w:b/>
                <w:bCs/>
                <w:spacing w:val="-3"/>
              </w:rPr>
              <w:t>Заседание пятое</w:t>
            </w:r>
          </w:p>
          <w:p w:rsidR="0035638A" w:rsidRPr="003704F8" w:rsidRDefault="0035638A" w:rsidP="00BD1E04">
            <w:pPr>
              <w:numPr>
                <w:ilvl w:val="0"/>
                <w:numId w:val="26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Итоги муниципального этапа всероссийской олимпиады школьников</w:t>
            </w:r>
          </w:p>
          <w:p w:rsidR="0035638A" w:rsidRPr="003704F8" w:rsidRDefault="0035638A" w:rsidP="00BD1E04">
            <w:pPr>
              <w:numPr>
                <w:ilvl w:val="0"/>
                <w:numId w:val="26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Итоги первого полугодия;</w:t>
            </w:r>
          </w:p>
          <w:p w:rsidR="0035638A" w:rsidRPr="003704F8" w:rsidRDefault="0035638A" w:rsidP="00BD1E04">
            <w:pPr>
              <w:ind w:left="459"/>
              <w:contextualSpacing/>
              <w:rPr>
                <w:b/>
              </w:rPr>
            </w:pPr>
          </w:p>
        </w:tc>
        <w:tc>
          <w:tcPr>
            <w:tcW w:w="1700" w:type="dxa"/>
          </w:tcPr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rPr>
                <w:bCs/>
                <w:spacing w:val="-3"/>
              </w:rPr>
            </w:pPr>
            <w:r w:rsidRPr="003704F8">
              <w:rPr>
                <w:bCs/>
                <w:spacing w:val="-3"/>
              </w:rPr>
              <w:t>Декабрь</w:t>
            </w:r>
          </w:p>
        </w:tc>
        <w:tc>
          <w:tcPr>
            <w:tcW w:w="3232" w:type="dxa"/>
          </w:tcPr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Члены методического совета школы</w:t>
            </w:r>
          </w:p>
        </w:tc>
      </w:tr>
      <w:tr w:rsidR="0035638A" w:rsidRPr="003704F8" w:rsidTr="00A87DD8">
        <w:tc>
          <w:tcPr>
            <w:tcW w:w="4639" w:type="dxa"/>
            <w:gridSpan w:val="2"/>
          </w:tcPr>
          <w:p w:rsidR="0035638A" w:rsidRPr="003704F8" w:rsidRDefault="0035638A" w:rsidP="00BD1E04">
            <w:pPr>
              <w:widowControl w:val="0"/>
              <w:tabs>
                <w:tab w:val="center" w:pos="4677"/>
                <w:tab w:val="right" w:pos="9355"/>
              </w:tabs>
              <w:snapToGrid w:val="0"/>
              <w:rPr>
                <w:b/>
                <w:bCs/>
                <w:spacing w:val="-3"/>
                <w:lang w:eastAsia="ar-SA"/>
              </w:rPr>
            </w:pPr>
            <w:r w:rsidRPr="003704F8">
              <w:rPr>
                <w:b/>
                <w:bCs/>
                <w:spacing w:val="-3"/>
              </w:rPr>
              <w:t>Заседание шестое</w:t>
            </w:r>
          </w:p>
          <w:p w:rsidR="0035638A" w:rsidRPr="003704F8" w:rsidRDefault="0035638A" w:rsidP="00BD1E04">
            <w:pPr>
              <w:numPr>
                <w:ilvl w:val="0"/>
                <w:numId w:val="27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Подготовка выпускников к государственной (итоговой) аттестации</w:t>
            </w:r>
          </w:p>
          <w:p w:rsidR="0035638A" w:rsidRDefault="0035638A" w:rsidP="00BD1E04">
            <w:pPr>
              <w:numPr>
                <w:ilvl w:val="0"/>
                <w:numId w:val="27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Итоги третьей четверти.</w:t>
            </w:r>
          </w:p>
          <w:p w:rsidR="0035638A" w:rsidRPr="003704F8" w:rsidRDefault="0035638A" w:rsidP="00BD1E04">
            <w:pPr>
              <w:numPr>
                <w:ilvl w:val="0"/>
                <w:numId w:val="27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5322C1">
              <w:t>Совершенствование форм и методов работы с одаренными детьми</w:t>
            </w:r>
          </w:p>
          <w:p w:rsidR="0035638A" w:rsidRPr="003704F8" w:rsidRDefault="0035638A" w:rsidP="00BD1E04">
            <w:pPr>
              <w:ind w:left="502"/>
              <w:contextualSpacing/>
              <w:jc w:val="both"/>
              <w:rPr>
                <w:lang w:eastAsia="en-US"/>
              </w:rPr>
            </w:pPr>
          </w:p>
        </w:tc>
        <w:tc>
          <w:tcPr>
            <w:tcW w:w="1700" w:type="dxa"/>
          </w:tcPr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3232" w:type="dxa"/>
          </w:tcPr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Члены методического совета школы</w:t>
            </w:r>
          </w:p>
        </w:tc>
      </w:tr>
      <w:tr w:rsidR="0035638A" w:rsidRPr="003704F8" w:rsidTr="00A87DD8">
        <w:trPr>
          <w:gridBefore w:val="1"/>
        </w:trPr>
        <w:tc>
          <w:tcPr>
            <w:tcW w:w="4639" w:type="dxa"/>
          </w:tcPr>
          <w:p w:rsidR="0035638A" w:rsidRPr="003704F8" w:rsidRDefault="0035638A" w:rsidP="00BD1E04">
            <w:pPr>
              <w:numPr>
                <w:ilvl w:val="0"/>
                <w:numId w:val="28"/>
              </w:numPr>
              <w:tabs>
                <w:tab w:val="num" w:pos="459"/>
              </w:tabs>
              <w:ind w:left="459"/>
              <w:contextualSpacing/>
              <w:rPr>
                <w:bCs/>
                <w:lang w:eastAsia="en-US"/>
              </w:rPr>
            </w:pPr>
            <w:r w:rsidRPr="003704F8">
              <w:rPr>
                <w:bCs/>
                <w:lang w:eastAsia="en-US"/>
              </w:rPr>
              <w:t>Подготовка к промежуточной аттестации учащихся. Рассмотрение материалов промежуточной аттестации.</w:t>
            </w:r>
          </w:p>
          <w:p w:rsidR="0035638A" w:rsidRDefault="0035638A" w:rsidP="00BD1E04">
            <w:pPr>
              <w:numPr>
                <w:ilvl w:val="0"/>
                <w:numId w:val="28"/>
              </w:numPr>
              <w:ind w:left="459"/>
              <w:contextualSpacing/>
              <w:rPr>
                <w:lang w:eastAsia="en-US"/>
              </w:rPr>
            </w:pPr>
            <w:r w:rsidRPr="003704F8">
              <w:rPr>
                <w:lang w:eastAsia="en-US"/>
              </w:rPr>
              <w:t>Организация и проведение рубежного (итогового) контроля по учебным предметам.</w:t>
            </w:r>
          </w:p>
          <w:p w:rsidR="0035638A" w:rsidRPr="003704F8" w:rsidRDefault="0035638A" w:rsidP="00BD1E04">
            <w:pPr>
              <w:numPr>
                <w:ilvl w:val="0"/>
                <w:numId w:val="28"/>
              </w:numPr>
              <w:ind w:left="459"/>
              <w:contextualSpacing/>
              <w:rPr>
                <w:lang w:eastAsia="en-US"/>
              </w:rPr>
            </w:pPr>
            <w:r w:rsidRPr="005322C1">
              <w:t>О результатах работы школьн</w:t>
            </w:r>
            <w:r>
              <w:t>ого</w:t>
            </w:r>
            <w:r w:rsidRPr="005322C1">
              <w:t xml:space="preserve"> методическ</w:t>
            </w:r>
            <w:r>
              <w:t>ого</w:t>
            </w:r>
            <w:r w:rsidRPr="005322C1">
              <w:t xml:space="preserve"> объединени</w:t>
            </w:r>
            <w:r>
              <w:t>я.</w:t>
            </w:r>
          </w:p>
          <w:p w:rsidR="0035638A" w:rsidRPr="003704F8" w:rsidRDefault="0035638A" w:rsidP="00BD1E04">
            <w:pPr>
              <w:ind w:left="360"/>
              <w:contextualSpacing/>
              <w:jc w:val="both"/>
              <w:rPr>
                <w:b/>
                <w:bCs/>
                <w:spacing w:val="-3"/>
              </w:rPr>
            </w:pPr>
          </w:p>
        </w:tc>
        <w:tc>
          <w:tcPr>
            <w:tcW w:w="1700" w:type="dxa"/>
          </w:tcPr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Май</w:t>
            </w:r>
          </w:p>
        </w:tc>
        <w:tc>
          <w:tcPr>
            <w:tcW w:w="3232" w:type="dxa"/>
          </w:tcPr>
          <w:p w:rsidR="0035638A" w:rsidRPr="003704F8" w:rsidRDefault="0035638A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Члены методического совета школы</w:t>
            </w:r>
          </w:p>
        </w:tc>
      </w:tr>
    </w:tbl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</w:rPr>
      </w:pPr>
    </w:p>
    <w:p w:rsidR="0035638A" w:rsidRPr="004D61BE" w:rsidRDefault="0035638A" w:rsidP="009441E6">
      <w:pPr>
        <w:pStyle w:val="BodyTextIndent"/>
        <w:spacing w:line="360" w:lineRule="auto"/>
        <w:ind w:left="0"/>
        <w:jc w:val="center"/>
        <w:rPr>
          <w:bCs/>
          <w:sz w:val="24"/>
        </w:rPr>
      </w:pPr>
      <w:r w:rsidRPr="004D61BE">
        <w:rPr>
          <w:bCs/>
          <w:sz w:val="24"/>
        </w:rPr>
        <w:t>Спи</w:t>
      </w:r>
      <w:r>
        <w:rPr>
          <w:bCs/>
          <w:sz w:val="24"/>
        </w:rPr>
        <w:t>сок проходящих аттестации в 2018-2019</w:t>
      </w:r>
      <w:r w:rsidRPr="004D61BE">
        <w:rPr>
          <w:bCs/>
          <w:sz w:val="24"/>
        </w:rPr>
        <w:t xml:space="preserve"> уч.г.</w:t>
      </w:r>
    </w:p>
    <w:p w:rsidR="0035638A" w:rsidRPr="001A584E" w:rsidRDefault="0035638A" w:rsidP="001A584E">
      <w:pPr>
        <w:pStyle w:val="BodyTextIndent"/>
        <w:spacing w:line="360" w:lineRule="auto"/>
        <w:ind w:left="0"/>
        <w:jc w:val="center"/>
        <w:rPr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2722"/>
        <w:gridCol w:w="1595"/>
        <w:gridCol w:w="1595"/>
        <w:gridCol w:w="1595"/>
        <w:gridCol w:w="1596"/>
      </w:tblGrid>
      <w:tr w:rsidR="0035638A" w:rsidTr="00AB0D78">
        <w:tc>
          <w:tcPr>
            <w:tcW w:w="468" w:type="dxa"/>
          </w:tcPr>
          <w:p w:rsidR="0035638A" w:rsidRPr="00BB6C69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№</w:t>
            </w:r>
          </w:p>
        </w:tc>
        <w:tc>
          <w:tcPr>
            <w:tcW w:w="2722" w:type="dxa"/>
          </w:tcPr>
          <w:p w:rsidR="0035638A" w:rsidRPr="00BB6C69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Ф.И.О.</w:t>
            </w:r>
          </w:p>
        </w:tc>
        <w:tc>
          <w:tcPr>
            <w:tcW w:w="1595" w:type="dxa"/>
          </w:tcPr>
          <w:p w:rsidR="0035638A" w:rsidRPr="00BB6C69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Должность</w:t>
            </w:r>
          </w:p>
        </w:tc>
        <w:tc>
          <w:tcPr>
            <w:tcW w:w="1595" w:type="dxa"/>
          </w:tcPr>
          <w:p w:rsidR="0035638A" w:rsidRPr="00BB6C69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 xml:space="preserve">Образование </w:t>
            </w:r>
          </w:p>
        </w:tc>
        <w:tc>
          <w:tcPr>
            <w:tcW w:w="1595" w:type="dxa"/>
          </w:tcPr>
          <w:p w:rsidR="0035638A" w:rsidRPr="00BB6C69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Имеющие категории</w:t>
            </w:r>
          </w:p>
        </w:tc>
        <w:tc>
          <w:tcPr>
            <w:tcW w:w="1596" w:type="dxa"/>
          </w:tcPr>
          <w:p w:rsidR="0035638A" w:rsidRPr="00BB6C69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Претендует</w:t>
            </w:r>
          </w:p>
        </w:tc>
      </w:tr>
      <w:tr w:rsidR="0035638A" w:rsidTr="00AB0D78">
        <w:tc>
          <w:tcPr>
            <w:tcW w:w="468" w:type="dxa"/>
          </w:tcPr>
          <w:p w:rsidR="0035638A" w:rsidRPr="00BB6C69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1</w:t>
            </w:r>
          </w:p>
        </w:tc>
        <w:tc>
          <w:tcPr>
            <w:tcW w:w="2722" w:type="dxa"/>
          </w:tcPr>
          <w:p w:rsidR="0035638A" w:rsidRPr="00BB6C69" w:rsidRDefault="0035638A" w:rsidP="00483722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Нуриева Разима Абударовна</w:t>
            </w:r>
            <w:r w:rsidRPr="00BB6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5" w:type="dxa"/>
          </w:tcPr>
          <w:p w:rsidR="0035638A" w:rsidRPr="00BB6C69" w:rsidRDefault="0035638A" w:rsidP="00483722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 w:rsidRPr="00BB6C69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35638A" w:rsidRPr="00BB6C69" w:rsidRDefault="0035638A" w:rsidP="00483722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 w:rsidRPr="00BB6C69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595" w:type="dxa"/>
          </w:tcPr>
          <w:p w:rsidR="0035638A" w:rsidRPr="00BB6C69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высшее</w:t>
            </w:r>
          </w:p>
        </w:tc>
        <w:tc>
          <w:tcPr>
            <w:tcW w:w="1595" w:type="dxa"/>
          </w:tcPr>
          <w:p w:rsidR="0035638A" w:rsidRPr="00BB6C69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первая</w:t>
            </w:r>
          </w:p>
        </w:tc>
        <w:tc>
          <w:tcPr>
            <w:tcW w:w="1596" w:type="dxa"/>
          </w:tcPr>
          <w:p w:rsidR="0035638A" w:rsidRPr="00BB6C69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первая</w:t>
            </w:r>
          </w:p>
        </w:tc>
      </w:tr>
      <w:tr w:rsidR="0035638A" w:rsidTr="00AB0D78">
        <w:tc>
          <w:tcPr>
            <w:tcW w:w="468" w:type="dxa"/>
          </w:tcPr>
          <w:p w:rsidR="0035638A" w:rsidRPr="00BB6C69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2</w:t>
            </w:r>
          </w:p>
        </w:tc>
        <w:tc>
          <w:tcPr>
            <w:tcW w:w="2722" w:type="dxa"/>
          </w:tcPr>
          <w:p w:rsidR="0035638A" w:rsidRPr="00BB6C69" w:rsidRDefault="0035638A" w:rsidP="00483722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Файрушина Гульназ Гилмегалиевна</w:t>
            </w:r>
          </w:p>
        </w:tc>
        <w:tc>
          <w:tcPr>
            <w:tcW w:w="1595" w:type="dxa"/>
          </w:tcPr>
          <w:p w:rsidR="0035638A" w:rsidRPr="00BB6C69" w:rsidRDefault="0035638A" w:rsidP="00483722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1595" w:type="dxa"/>
          </w:tcPr>
          <w:p w:rsidR="0035638A" w:rsidRPr="00BB6C69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высшее</w:t>
            </w:r>
          </w:p>
        </w:tc>
        <w:tc>
          <w:tcPr>
            <w:tcW w:w="1595" w:type="dxa"/>
          </w:tcPr>
          <w:p w:rsidR="0035638A" w:rsidRPr="00BB6C69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первая</w:t>
            </w:r>
          </w:p>
        </w:tc>
        <w:tc>
          <w:tcPr>
            <w:tcW w:w="1596" w:type="dxa"/>
          </w:tcPr>
          <w:p w:rsidR="0035638A" w:rsidRPr="00CA6530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>
              <w:rPr>
                <w:bCs/>
                <w:sz w:val="24"/>
                <w:lang w:val="tt-RU"/>
              </w:rPr>
              <w:t>высшая</w:t>
            </w:r>
          </w:p>
        </w:tc>
      </w:tr>
      <w:tr w:rsidR="0035638A" w:rsidTr="00AB0D78">
        <w:tc>
          <w:tcPr>
            <w:tcW w:w="468" w:type="dxa"/>
          </w:tcPr>
          <w:p w:rsidR="0035638A" w:rsidRPr="00BB6C69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2722" w:type="dxa"/>
          </w:tcPr>
          <w:p w:rsidR="0035638A" w:rsidRDefault="0035638A" w:rsidP="00483722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Шаймухаметова Рушания Рифкатовна</w:t>
            </w:r>
          </w:p>
        </w:tc>
        <w:tc>
          <w:tcPr>
            <w:tcW w:w="1595" w:type="dxa"/>
          </w:tcPr>
          <w:p w:rsidR="0035638A" w:rsidRDefault="0035638A" w:rsidP="00483722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95" w:type="dxa"/>
          </w:tcPr>
          <w:p w:rsidR="0035638A" w:rsidRPr="00BB6C69" w:rsidRDefault="0035638A" w:rsidP="00477452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высшее</w:t>
            </w:r>
          </w:p>
        </w:tc>
        <w:tc>
          <w:tcPr>
            <w:tcW w:w="1595" w:type="dxa"/>
          </w:tcPr>
          <w:p w:rsidR="0035638A" w:rsidRPr="00BB6C69" w:rsidRDefault="0035638A" w:rsidP="00477452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первая</w:t>
            </w:r>
          </w:p>
        </w:tc>
        <w:tc>
          <w:tcPr>
            <w:tcW w:w="1596" w:type="dxa"/>
          </w:tcPr>
          <w:p w:rsidR="0035638A" w:rsidRPr="00BB6C69" w:rsidRDefault="0035638A" w:rsidP="00477452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первая</w:t>
            </w:r>
          </w:p>
        </w:tc>
      </w:tr>
      <w:tr w:rsidR="0035638A" w:rsidTr="00AB0D78">
        <w:tc>
          <w:tcPr>
            <w:tcW w:w="468" w:type="dxa"/>
          </w:tcPr>
          <w:p w:rsidR="0035638A" w:rsidRPr="00BB6C69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2722" w:type="dxa"/>
          </w:tcPr>
          <w:p w:rsidR="0035638A" w:rsidRDefault="0035638A" w:rsidP="00483722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Варина Тазкира Рифкатовна</w:t>
            </w:r>
          </w:p>
        </w:tc>
        <w:tc>
          <w:tcPr>
            <w:tcW w:w="1595" w:type="dxa"/>
          </w:tcPr>
          <w:p w:rsidR="0035638A" w:rsidRPr="00BB6C69" w:rsidRDefault="0035638A" w:rsidP="003A33D5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 w:rsidRPr="00BB6C69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35638A" w:rsidRDefault="0035638A" w:rsidP="003A33D5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 w:rsidRPr="00BB6C69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595" w:type="dxa"/>
          </w:tcPr>
          <w:p w:rsidR="0035638A" w:rsidRPr="00BB6C69" w:rsidRDefault="0035638A" w:rsidP="001C2141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высшее</w:t>
            </w:r>
          </w:p>
        </w:tc>
        <w:tc>
          <w:tcPr>
            <w:tcW w:w="1595" w:type="dxa"/>
          </w:tcPr>
          <w:p w:rsidR="0035638A" w:rsidRPr="00BB6C69" w:rsidRDefault="0035638A" w:rsidP="001C2141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</w:p>
        </w:tc>
        <w:tc>
          <w:tcPr>
            <w:tcW w:w="1596" w:type="dxa"/>
          </w:tcPr>
          <w:p w:rsidR="0035638A" w:rsidRPr="00BB6C69" w:rsidRDefault="0035638A" w:rsidP="001C2141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BB6C69">
              <w:rPr>
                <w:bCs/>
                <w:sz w:val="24"/>
              </w:rPr>
              <w:t>первая</w:t>
            </w:r>
          </w:p>
        </w:tc>
      </w:tr>
    </w:tbl>
    <w:p w:rsidR="0035638A" w:rsidRPr="00C56B7E" w:rsidRDefault="0035638A" w:rsidP="001A584E">
      <w:pPr>
        <w:rPr>
          <w:lang w:val="tt-RU"/>
        </w:rPr>
      </w:pPr>
      <w:r>
        <w:rPr>
          <w:lang w:val="tt-RU"/>
        </w:rPr>
        <w:t xml:space="preserve"> </w:t>
      </w: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1A584E">
      <w:pPr>
        <w:jc w:val="center"/>
        <w:rPr>
          <w:lang w:val="tt-RU"/>
        </w:rPr>
      </w:pPr>
    </w:p>
    <w:p w:rsidR="0035638A" w:rsidRDefault="0035638A" w:rsidP="003A33D5">
      <w:pPr>
        <w:rPr>
          <w:lang w:val="tt-RU"/>
        </w:rPr>
      </w:pPr>
    </w:p>
    <w:p w:rsidR="0035638A" w:rsidRPr="004D61BE" w:rsidRDefault="0035638A" w:rsidP="001A584E">
      <w:pPr>
        <w:jc w:val="center"/>
        <w:rPr>
          <w:lang w:val="tt-RU"/>
        </w:rPr>
      </w:pPr>
    </w:p>
    <w:p w:rsidR="0035638A" w:rsidRPr="004D61BE" w:rsidRDefault="0035638A" w:rsidP="001A584E">
      <w:pPr>
        <w:jc w:val="center"/>
        <w:rPr>
          <w:lang w:val="tt-RU"/>
        </w:rPr>
      </w:pPr>
      <w:r w:rsidRPr="004D61BE">
        <w:rPr>
          <w:lang w:val="tt-RU"/>
        </w:rPr>
        <w:t xml:space="preserve"> График прохождения курсов </w:t>
      </w:r>
    </w:p>
    <w:p w:rsidR="0035638A" w:rsidRPr="00C56B7E" w:rsidRDefault="0035638A" w:rsidP="001A584E">
      <w:pPr>
        <w:rPr>
          <w:lang w:val="tt-RU"/>
        </w:rPr>
      </w:pPr>
    </w:p>
    <w:tbl>
      <w:tblPr>
        <w:tblW w:w="969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520"/>
        <w:gridCol w:w="1980"/>
        <w:gridCol w:w="1123"/>
        <w:gridCol w:w="1052"/>
        <w:gridCol w:w="1241"/>
        <w:gridCol w:w="1241"/>
      </w:tblGrid>
      <w:tr w:rsidR="0035638A" w:rsidRPr="00C56B7E" w:rsidTr="00AB0D78">
        <w:tc>
          <w:tcPr>
            <w:tcW w:w="540" w:type="dxa"/>
          </w:tcPr>
          <w:p w:rsidR="0035638A" w:rsidRPr="00AB0D78" w:rsidRDefault="0035638A" w:rsidP="00C1715D">
            <w:pPr>
              <w:rPr>
                <w:lang w:val="tt-RU"/>
              </w:rPr>
            </w:pPr>
            <w:r w:rsidRPr="00AB0D78">
              <w:rPr>
                <w:lang w:val="tt-RU"/>
              </w:rPr>
              <w:t>№</w:t>
            </w:r>
          </w:p>
        </w:tc>
        <w:tc>
          <w:tcPr>
            <w:tcW w:w="2520" w:type="dxa"/>
          </w:tcPr>
          <w:p w:rsidR="0035638A" w:rsidRPr="00AB0D78" w:rsidRDefault="0035638A" w:rsidP="00C1715D">
            <w:pPr>
              <w:rPr>
                <w:lang w:val="tt-RU"/>
              </w:rPr>
            </w:pPr>
            <w:r w:rsidRPr="00AB0D78">
              <w:rPr>
                <w:lang w:val="tt-RU"/>
              </w:rPr>
              <w:t>Укытучыларның исем фамилиясе</w:t>
            </w:r>
          </w:p>
        </w:tc>
        <w:tc>
          <w:tcPr>
            <w:tcW w:w="1980" w:type="dxa"/>
          </w:tcPr>
          <w:p w:rsidR="0035638A" w:rsidRPr="00AB0D78" w:rsidRDefault="0035638A" w:rsidP="00AB0D78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>Фән</w:t>
            </w:r>
          </w:p>
        </w:tc>
        <w:tc>
          <w:tcPr>
            <w:tcW w:w="1123" w:type="dxa"/>
          </w:tcPr>
          <w:p w:rsidR="0035638A" w:rsidRPr="00AB0D78" w:rsidRDefault="0035638A" w:rsidP="00AB0D78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>2016</w:t>
            </w:r>
          </w:p>
        </w:tc>
        <w:tc>
          <w:tcPr>
            <w:tcW w:w="1052" w:type="dxa"/>
          </w:tcPr>
          <w:p w:rsidR="0035638A" w:rsidRPr="00AB0D78" w:rsidRDefault="0035638A" w:rsidP="00AB0D78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>2017</w:t>
            </w:r>
          </w:p>
        </w:tc>
        <w:tc>
          <w:tcPr>
            <w:tcW w:w="1241" w:type="dxa"/>
          </w:tcPr>
          <w:p w:rsidR="0035638A" w:rsidRPr="00AB0D78" w:rsidRDefault="0035638A" w:rsidP="00AB0D78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>2018</w:t>
            </w:r>
          </w:p>
          <w:p w:rsidR="0035638A" w:rsidRPr="00AB0D78" w:rsidRDefault="0035638A" w:rsidP="00AB0D78">
            <w:pPr>
              <w:jc w:val="center"/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AB0D78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>2019</w:t>
            </w:r>
          </w:p>
        </w:tc>
      </w:tr>
      <w:tr w:rsidR="0035638A" w:rsidRPr="00C56B7E" w:rsidTr="00AB0D78">
        <w:tc>
          <w:tcPr>
            <w:tcW w:w="540" w:type="dxa"/>
          </w:tcPr>
          <w:p w:rsidR="0035638A" w:rsidRPr="00AB0D78" w:rsidRDefault="0035638A" w:rsidP="00C1715D">
            <w:pPr>
              <w:rPr>
                <w:lang w:val="tt-RU"/>
              </w:rPr>
            </w:pPr>
            <w:r w:rsidRPr="00AB0D78">
              <w:rPr>
                <w:lang w:val="tt-RU"/>
              </w:rPr>
              <w:t>1</w:t>
            </w:r>
          </w:p>
        </w:tc>
        <w:tc>
          <w:tcPr>
            <w:tcW w:w="2520" w:type="dxa"/>
          </w:tcPr>
          <w:p w:rsidR="0035638A" w:rsidRPr="00C56B7E" w:rsidRDefault="0035638A" w:rsidP="00C1715D">
            <w:r>
              <w:t>Файрушина Г.Г.</w:t>
            </w:r>
          </w:p>
        </w:tc>
        <w:tc>
          <w:tcPr>
            <w:tcW w:w="1980" w:type="dxa"/>
          </w:tcPr>
          <w:p w:rsidR="0035638A" w:rsidRPr="00AB0D78" w:rsidRDefault="0035638A" w:rsidP="00C1715D">
            <w:pPr>
              <w:rPr>
                <w:lang w:val="tt-RU"/>
              </w:rPr>
            </w:pPr>
            <w:r w:rsidRPr="00AB0D78">
              <w:rPr>
                <w:lang w:val="tt-RU"/>
              </w:rPr>
              <w:t>Тарих.</w:t>
            </w:r>
          </w:p>
          <w:p w:rsidR="0035638A" w:rsidRPr="00AB0D78" w:rsidRDefault="0035638A" w:rsidP="00C1715D">
            <w:pPr>
              <w:rPr>
                <w:lang w:val="tt-RU"/>
              </w:rPr>
            </w:pPr>
            <w:r w:rsidRPr="00AB0D78">
              <w:rPr>
                <w:lang w:val="tt-RU"/>
              </w:rPr>
              <w:t>җәмгыять белеме</w:t>
            </w:r>
          </w:p>
        </w:tc>
        <w:tc>
          <w:tcPr>
            <w:tcW w:w="1123" w:type="dxa"/>
          </w:tcPr>
          <w:p w:rsidR="0035638A" w:rsidRPr="00AB0D78" w:rsidRDefault="0035638A" w:rsidP="00AB0D78">
            <w:pPr>
              <w:jc w:val="center"/>
              <w:rPr>
                <w:lang w:val="tt-RU"/>
              </w:rPr>
            </w:pPr>
          </w:p>
        </w:tc>
        <w:tc>
          <w:tcPr>
            <w:tcW w:w="1052" w:type="dxa"/>
          </w:tcPr>
          <w:p w:rsidR="0035638A" w:rsidRPr="00AB0D78" w:rsidRDefault="0035638A" w:rsidP="00C1715D">
            <w:pPr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C1715D">
            <w:pPr>
              <w:rPr>
                <w:lang w:val="tt-RU"/>
              </w:rPr>
            </w:pPr>
            <w:r w:rsidRPr="00AB0D78">
              <w:rPr>
                <w:lang w:val="tt-RU"/>
              </w:rPr>
              <w:t xml:space="preserve">      *</w:t>
            </w:r>
          </w:p>
          <w:p w:rsidR="0035638A" w:rsidRPr="00AB0D78" w:rsidRDefault="0035638A" w:rsidP="00C1715D">
            <w:pPr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C1715D">
            <w:pPr>
              <w:rPr>
                <w:lang w:val="tt-RU"/>
              </w:rPr>
            </w:pPr>
          </w:p>
        </w:tc>
      </w:tr>
      <w:tr w:rsidR="0035638A" w:rsidRPr="00C56B7E" w:rsidTr="00AB0D78">
        <w:tc>
          <w:tcPr>
            <w:tcW w:w="540" w:type="dxa"/>
          </w:tcPr>
          <w:p w:rsidR="0035638A" w:rsidRPr="00AB0D78" w:rsidRDefault="0035638A" w:rsidP="00C1715D">
            <w:pPr>
              <w:rPr>
                <w:lang w:val="tt-RU"/>
              </w:rPr>
            </w:pPr>
            <w:r w:rsidRPr="00AB0D78">
              <w:rPr>
                <w:lang w:val="tt-RU"/>
              </w:rPr>
              <w:t>2</w:t>
            </w:r>
          </w:p>
        </w:tc>
        <w:tc>
          <w:tcPr>
            <w:tcW w:w="252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C56B7E">
              <w:t>Мусина Д</w:t>
            </w:r>
            <w:r w:rsidRPr="00AB0D78">
              <w:rPr>
                <w:lang w:val="tt-RU"/>
              </w:rPr>
              <w:t>.Т.</w:t>
            </w:r>
          </w:p>
        </w:tc>
        <w:tc>
          <w:tcPr>
            <w:tcW w:w="198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>тарих</w:t>
            </w:r>
          </w:p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>җәмгыять белеме</w:t>
            </w:r>
          </w:p>
        </w:tc>
        <w:tc>
          <w:tcPr>
            <w:tcW w:w="1123" w:type="dxa"/>
          </w:tcPr>
          <w:p w:rsidR="0035638A" w:rsidRPr="00AB0D78" w:rsidRDefault="0035638A" w:rsidP="00A02C75">
            <w:pPr>
              <w:rPr>
                <w:lang w:val="tt-RU"/>
              </w:rPr>
            </w:pPr>
          </w:p>
        </w:tc>
        <w:tc>
          <w:tcPr>
            <w:tcW w:w="1052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 xml:space="preserve">       *</w:t>
            </w:r>
          </w:p>
          <w:p w:rsidR="0035638A" w:rsidRPr="00AB0D78" w:rsidRDefault="0035638A" w:rsidP="00A02C7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 xml:space="preserve">НГПУ </w:t>
            </w:r>
          </w:p>
        </w:tc>
        <w:tc>
          <w:tcPr>
            <w:tcW w:w="1241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</w:tc>
      </w:tr>
      <w:tr w:rsidR="0035638A" w:rsidRPr="00C56B7E" w:rsidTr="00AB0D78">
        <w:tc>
          <w:tcPr>
            <w:tcW w:w="540" w:type="dxa"/>
          </w:tcPr>
          <w:p w:rsidR="0035638A" w:rsidRPr="00AB0D78" w:rsidRDefault="0035638A" w:rsidP="00C1715D">
            <w:pPr>
              <w:rPr>
                <w:lang w:val="tt-RU"/>
              </w:rPr>
            </w:pPr>
            <w:r w:rsidRPr="00AB0D78">
              <w:rPr>
                <w:lang w:val="tt-RU"/>
              </w:rPr>
              <w:t>3</w:t>
            </w:r>
          </w:p>
        </w:tc>
        <w:tc>
          <w:tcPr>
            <w:tcW w:w="252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C56B7E">
              <w:t>Гараева А</w:t>
            </w:r>
            <w:r w:rsidRPr="00AB0D78">
              <w:rPr>
                <w:lang w:val="tt-RU"/>
              </w:rPr>
              <w:t>.Ф.</w:t>
            </w:r>
          </w:p>
        </w:tc>
        <w:tc>
          <w:tcPr>
            <w:tcW w:w="198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>математика</w:t>
            </w:r>
          </w:p>
        </w:tc>
        <w:tc>
          <w:tcPr>
            <w:tcW w:w="1123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>*</w:t>
            </w:r>
          </w:p>
          <w:p w:rsidR="0035638A" w:rsidRPr="00AB0D78" w:rsidRDefault="0035638A" w:rsidP="00A02C7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>НГПУ</w:t>
            </w:r>
          </w:p>
        </w:tc>
        <w:tc>
          <w:tcPr>
            <w:tcW w:w="1052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>*</w:t>
            </w:r>
          </w:p>
        </w:tc>
      </w:tr>
      <w:tr w:rsidR="0035638A" w:rsidRPr="00C56B7E" w:rsidTr="00AB0D78">
        <w:tc>
          <w:tcPr>
            <w:tcW w:w="540" w:type="dxa"/>
          </w:tcPr>
          <w:p w:rsidR="0035638A" w:rsidRPr="00AB0D78" w:rsidRDefault="0035638A" w:rsidP="00C1715D">
            <w:pPr>
              <w:rPr>
                <w:lang w:val="tt-RU"/>
              </w:rPr>
            </w:pPr>
            <w:r w:rsidRPr="00AB0D78">
              <w:rPr>
                <w:lang w:val="tt-RU"/>
              </w:rPr>
              <w:t>4</w:t>
            </w:r>
          </w:p>
        </w:tc>
        <w:tc>
          <w:tcPr>
            <w:tcW w:w="252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>
              <w:t xml:space="preserve"> Нагимова З.У.</w:t>
            </w:r>
          </w:p>
        </w:tc>
        <w:tc>
          <w:tcPr>
            <w:tcW w:w="198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 xml:space="preserve"> рус теле һәм рус әдәбияты</w:t>
            </w:r>
          </w:p>
        </w:tc>
        <w:tc>
          <w:tcPr>
            <w:tcW w:w="1123" w:type="dxa"/>
          </w:tcPr>
          <w:p w:rsidR="0035638A" w:rsidRPr="00AB0D78" w:rsidRDefault="0035638A" w:rsidP="00A02C75">
            <w:pPr>
              <w:rPr>
                <w:lang w:val="tt-RU"/>
              </w:rPr>
            </w:pPr>
          </w:p>
        </w:tc>
        <w:tc>
          <w:tcPr>
            <w:tcW w:w="1052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 xml:space="preserve">       *</w:t>
            </w:r>
          </w:p>
          <w:p w:rsidR="0035638A" w:rsidRPr="00AB0D78" w:rsidRDefault="0035638A" w:rsidP="00A02C7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>НГПУ</w:t>
            </w:r>
          </w:p>
        </w:tc>
        <w:tc>
          <w:tcPr>
            <w:tcW w:w="1241" w:type="dxa"/>
          </w:tcPr>
          <w:p w:rsidR="0035638A" w:rsidRPr="00AB0D78" w:rsidRDefault="0035638A" w:rsidP="00A02C75">
            <w:pPr>
              <w:rPr>
                <w:lang w:val="tt-RU"/>
              </w:rPr>
            </w:pPr>
          </w:p>
        </w:tc>
      </w:tr>
      <w:tr w:rsidR="0035638A" w:rsidRPr="00C56B7E" w:rsidTr="00AB0D78">
        <w:tc>
          <w:tcPr>
            <w:tcW w:w="540" w:type="dxa"/>
          </w:tcPr>
          <w:p w:rsidR="0035638A" w:rsidRPr="00AB0D78" w:rsidRDefault="0035638A" w:rsidP="00C1715D">
            <w:pPr>
              <w:rPr>
                <w:lang w:val="tt-RU"/>
              </w:rPr>
            </w:pPr>
            <w:r w:rsidRPr="00AB0D78">
              <w:rPr>
                <w:lang w:val="tt-RU"/>
              </w:rPr>
              <w:t>5</w:t>
            </w:r>
          </w:p>
        </w:tc>
        <w:tc>
          <w:tcPr>
            <w:tcW w:w="252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C56B7E">
              <w:t>Закирова М</w:t>
            </w:r>
            <w:r w:rsidRPr="00AB0D78">
              <w:rPr>
                <w:lang w:val="tt-RU"/>
              </w:rPr>
              <w:t>.К.</w:t>
            </w:r>
          </w:p>
        </w:tc>
        <w:tc>
          <w:tcPr>
            <w:tcW w:w="198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>татар теле һәм әдәбияты</w:t>
            </w:r>
          </w:p>
        </w:tc>
        <w:tc>
          <w:tcPr>
            <w:tcW w:w="1123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 xml:space="preserve">        *</w:t>
            </w:r>
          </w:p>
          <w:p w:rsidR="0035638A" w:rsidRPr="00AB0D78" w:rsidRDefault="0035638A" w:rsidP="00A02C7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 xml:space="preserve">НГПУ </w:t>
            </w:r>
          </w:p>
        </w:tc>
        <w:tc>
          <w:tcPr>
            <w:tcW w:w="1052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>*</w:t>
            </w:r>
          </w:p>
        </w:tc>
      </w:tr>
      <w:tr w:rsidR="0035638A" w:rsidRPr="00C56B7E" w:rsidTr="00AB0D78">
        <w:tc>
          <w:tcPr>
            <w:tcW w:w="540" w:type="dxa"/>
          </w:tcPr>
          <w:p w:rsidR="0035638A" w:rsidRPr="00AB0D78" w:rsidRDefault="0035638A" w:rsidP="00C1715D">
            <w:pPr>
              <w:rPr>
                <w:lang w:val="tt-RU"/>
              </w:rPr>
            </w:pPr>
            <w:r w:rsidRPr="00AB0D78">
              <w:rPr>
                <w:lang w:val="tt-RU"/>
              </w:rPr>
              <w:t>6</w:t>
            </w:r>
          </w:p>
        </w:tc>
        <w:tc>
          <w:tcPr>
            <w:tcW w:w="252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C56B7E">
              <w:t>Мухтарова А</w:t>
            </w:r>
            <w:r w:rsidRPr="00AB0D78">
              <w:rPr>
                <w:lang w:val="tt-RU"/>
              </w:rPr>
              <w:t>.А.</w:t>
            </w:r>
          </w:p>
        </w:tc>
        <w:tc>
          <w:tcPr>
            <w:tcW w:w="198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>башлангыч кл.</w:t>
            </w:r>
          </w:p>
        </w:tc>
        <w:tc>
          <w:tcPr>
            <w:tcW w:w="1123" w:type="dxa"/>
          </w:tcPr>
          <w:p w:rsidR="0035638A" w:rsidRPr="00AB0D78" w:rsidRDefault="0035638A" w:rsidP="00A02C75">
            <w:pPr>
              <w:rPr>
                <w:lang w:val="tt-RU"/>
              </w:rPr>
            </w:pPr>
          </w:p>
        </w:tc>
        <w:tc>
          <w:tcPr>
            <w:tcW w:w="1052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>*</w:t>
            </w:r>
          </w:p>
          <w:p w:rsidR="0035638A" w:rsidRPr="00AB0D78" w:rsidRDefault="0035638A" w:rsidP="00A02C75">
            <w:pPr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 xml:space="preserve">       </w:t>
            </w:r>
          </w:p>
        </w:tc>
        <w:tc>
          <w:tcPr>
            <w:tcW w:w="1241" w:type="dxa"/>
          </w:tcPr>
          <w:p w:rsidR="0035638A" w:rsidRPr="00AB0D78" w:rsidRDefault="0035638A" w:rsidP="00A02C75">
            <w:pPr>
              <w:rPr>
                <w:lang w:val="tt-RU"/>
              </w:rPr>
            </w:pPr>
          </w:p>
        </w:tc>
      </w:tr>
      <w:tr w:rsidR="0035638A" w:rsidRPr="00C56B7E" w:rsidTr="00AB0D78">
        <w:tc>
          <w:tcPr>
            <w:tcW w:w="540" w:type="dxa"/>
          </w:tcPr>
          <w:p w:rsidR="0035638A" w:rsidRPr="00AB0D78" w:rsidRDefault="0035638A" w:rsidP="00C1715D">
            <w:pPr>
              <w:rPr>
                <w:lang w:val="tt-RU"/>
              </w:rPr>
            </w:pPr>
            <w:r w:rsidRPr="00AB0D78">
              <w:rPr>
                <w:lang w:val="tt-RU"/>
              </w:rPr>
              <w:t>7</w:t>
            </w:r>
          </w:p>
        </w:tc>
        <w:tc>
          <w:tcPr>
            <w:tcW w:w="252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C56B7E">
              <w:t>Нургалеев И</w:t>
            </w:r>
            <w:r w:rsidRPr="00AB0D78">
              <w:rPr>
                <w:lang w:val="tt-RU"/>
              </w:rPr>
              <w:t>.И.</w:t>
            </w:r>
          </w:p>
        </w:tc>
        <w:tc>
          <w:tcPr>
            <w:tcW w:w="198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 xml:space="preserve">физ-ра </w:t>
            </w:r>
          </w:p>
        </w:tc>
        <w:tc>
          <w:tcPr>
            <w:tcW w:w="1123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 xml:space="preserve">        *</w:t>
            </w:r>
          </w:p>
          <w:p w:rsidR="0035638A" w:rsidRPr="00AB0D78" w:rsidRDefault="0035638A" w:rsidP="00A02C7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>НГПУ</w:t>
            </w:r>
          </w:p>
        </w:tc>
        <w:tc>
          <w:tcPr>
            <w:tcW w:w="1052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>*</w:t>
            </w:r>
          </w:p>
        </w:tc>
      </w:tr>
      <w:tr w:rsidR="0035638A" w:rsidRPr="00C56B7E" w:rsidTr="00AB0D78">
        <w:tc>
          <w:tcPr>
            <w:tcW w:w="540" w:type="dxa"/>
          </w:tcPr>
          <w:p w:rsidR="0035638A" w:rsidRPr="00AB0D78" w:rsidRDefault="0035638A" w:rsidP="00C1715D">
            <w:pPr>
              <w:rPr>
                <w:lang w:val="tt-RU"/>
              </w:rPr>
            </w:pPr>
            <w:r w:rsidRPr="00AB0D78">
              <w:rPr>
                <w:lang w:val="tt-RU"/>
              </w:rPr>
              <w:t>8</w:t>
            </w:r>
          </w:p>
        </w:tc>
        <w:tc>
          <w:tcPr>
            <w:tcW w:w="252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C56B7E">
              <w:t>Фатхуллина Л</w:t>
            </w:r>
            <w:r w:rsidRPr="00AB0D78">
              <w:rPr>
                <w:lang w:val="tt-RU"/>
              </w:rPr>
              <w:t>.Х.</w:t>
            </w:r>
          </w:p>
        </w:tc>
        <w:tc>
          <w:tcPr>
            <w:tcW w:w="198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>математика</w:t>
            </w:r>
          </w:p>
        </w:tc>
        <w:tc>
          <w:tcPr>
            <w:tcW w:w="1123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 xml:space="preserve">        *</w:t>
            </w:r>
          </w:p>
          <w:p w:rsidR="0035638A" w:rsidRPr="00AB0D78" w:rsidRDefault="0035638A" w:rsidP="00A02C7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>НГПУ</w:t>
            </w:r>
          </w:p>
        </w:tc>
        <w:tc>
          <w:tcPr>
            <w:tcW w:w="1052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>*</w:t>
            </w:r>
          </w:p>
        </w:tc>
      </w:tr>
      <w:tr w:rsidR="0035638A" w:rsidRPr="00C56B7E" w:rsidTr="00AB0D78">
        <w:tc>
          <w:tcPr>
            <w:tcW w:w="540" w:type="dxa"/>
          </w:tcPr>
          <w:p w:rsidR="0035638A" w:rsidRPr="00AB0D78" w:rsidRDefault="0035638A" w:rsidP="00C1715D">
            <w:pPr>
              <w:rPr>
                <w:lang w:val="tt-RU"/>
              </w:rPr>
            </w:pPr>
            <w:r w:rsidRPr="00AB0D78">
              <w:rPr>
                <w:lang w:val="tt-RU"/>
              </w:rPr>
              <w:t>9</w:t>
            </w:r>
          </w:p>
        </w:tc>
        <w:tc>
          <w:tcPr>
            <w:tcW w:w="252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C56B7E">
              <w:t>Шаймухаметова Р</w:t>
            </w:r>
            <w:r w:rsidRPr="00AB0D78">
              <w:rPr>
                <w:lang w:val="tt-RU"/>
              </w:rPr>
              <w:t>.Р.</w:t>
            </w:r>
          </w:p>
        </w:tc>
        <w:tc>
          <w:tcPr>
            <w:tcW w:w="198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>инглиз теле</w:t>
            </w:r>
          </w:p>
        </w:tc>
        <w:tc>
          <w:tcPr>
            <w:tcW w:w="1123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 xml:space="preserve"> </w:t>
            </w:r>
          </w:p>
          <w:p w:rsidR="0035638A" w:rsidRPr="00AB0D78" w:rsidRDefault="0035638A" w:rsidP="00A02C75">
            <w:pPr>
              <w:rPr>
                <w:lang w:val="en-US"/>
              </w:rPr>
            </w:pPr>
            <w:r w:rsidRPr="00AB0D78">
              <w:rPr>
                <w:lang w:val="tt-RU"/>
              </w:rPr>
              <w:t xml:space="preserve"> </w:t>
            </w:r>
          </w:p>
        </w:tc>
        <w:tc>
          <w:tcPr>
            <w:tcW w:w="1052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 xml:space="preserve"> </w:t>
            </w:r>
          </w:p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3A33D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>*</w:t>
            </w:r>
          </w:p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</w:tc>
      </w:tr>
      <w:tr w:rsidR="0035638A" w:rsidRPr="00C56B7E" w:rsidTr="00AB0D78">
        <w:tc>
          <w:tcPr>
            <w:tcW w:w="540" w:type="dxa"/>
          </w:tcPr>
          <w:p w:rsidR="0035638A" w:rsidRPr="00AB0D78" w:rsidRDefault="0035638A" w:rsidP="00C1715D">
            <w:pPr>
              <w:rPr>
                <w:lang w:val="tt-RU"/>
              </w:rPr>
            </w:pPr>
            <w:r w:rsidRPr="00AB0D78">
              <w:rPr>
                <w:lang w:val="tt-RU"/>
              </w:rPr>
              <w:t>10</w:t>
            </w:r>
          </w:p>
        </w:tc>
        <w:tc>
          <w:tcPr>
            <w:tcW w:w="252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C56B7E">
              <w:t>Варина Т</w:t>
            </w:r>
            <w:r w:rsidRPr="00AB0D78">
              <w:rPr>
                <w:lang w:val="tt-RU"/>
              </w:rPr>
              <w:t>.Р.</w:t>
            </w:r>
          </w:p>
        </w:tc>
        <w:tc>
          <w:tcPr>
            <w:tcW w:w="198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 xml:space="preserve"> Башлангыч кл</w:t>
            </w:r>
          </w:p>
        </w:tc>
        <w:tc>
          <w:tcPr>
            <w:tcW w:w="1123" w:type="dxa"/>
          </w:tcPr>
          <w:p w:rsidR="0035638A" w:rsidRPr="00AB0D78" w:rsidRDefault="0035638A" w:rsidP="00A02C75">
            <w:pPr>
              <w:rPr>
                <w:lang w:val="tt-RU"/>
              </w:rPr>
            </w:pPr>
          </w:p>
        </w:tc>
        <w:tc>
          <w:tcPr>
            <w:tcW w:w="1052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 xml:space="preserve">       *</w:t>
            </w:r>
          </w:p>
          <w:p w:rsidR="0035638A" w:rsidRPr="00AB0D78" w:rsidRDefault="0035638A" w:rsidP="00A02C7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 xml:space="preserve">  </w:t>
            </w:r>
          </w:p>
        </w:tc>
        <w:tc>
          <w:tcPr>
            <w:tcW w:w="1241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</w:tc>
      </w:tr>
      <w:tr w:rsidR="0035638A" w:rsidRPr="00C56B7E" w:rsidTr="00AB0D78">
        <w:tc>
          <w:tcPr>
            <w:tcW w:w="540" w:type="dxa"/>
          </w:tcPr>
          <w:p w:rsidR="0035638A" w:rsidRPr="00AB0D78" w:rsidRDefault="0035638A" w:rsidP="00C1715D">
            <w:pPr>
              <w:rPr>
                <w:lang w:val="tt-RU"/>
              </w:rPr>
            </w:pPr>
            <w:r w:rsidRPr="00AB0D78">
              <w:rPr>
                <w:lang w:val="tt-RU"/>
              </w:rPr>
              <w:t>11</w:t>
            </w:r>
          </w:p>
        </w:tc>
        <w:tc>
          <w:tcPr>
            <w:tcW w:w="2520" w:type="dxa"/>
          </w:tcPr>
          <w:p w:rsidR="0035638A" w:rsidRPr="00C56B7E" w:rsidRDefault="0035638A" w:rsidP="00A02C75">
            <w:r>
              <w:t>Рахматуллина Э.Д.</w:t>
            </w:r>
          </w:p>
        </w:tc>
        <w:tc>
          <w:tcPr>
            <w:tcW w:w="198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 xml:space="preserve">Информатика </w:t>
            </w:r>
          </w:p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>Тат.яз.</w:t>
            </w:r>
          </w:p>
        </w:tc>
        <w:tc>
          <w:tcPr>
            <w:tcW w:w="1123" w:type="dxa"/>
          </w:tcPr>
          <w:p w:rsidR="0035638A" w:rsidRPr="00AB0D78" w:rsidRDefault="0035638A" w:rsidP="00A02C75">
            <w:pPr>
              <w:rPr>
                <w:lang w:val="tt-RU"/>
              </w:rPr>
            </w:pPr>
          </w:p>
        </w:tc>
        <w:tc>
          <w:tcPr>
            <w:tcW w:w="1052" w:type="dxa"/>
          </w:tcPr>
          <w:p w:rsidR="0035638A" w:rsidRPr="00AB0D78" w:rsidRDefault="0035638A" w:rsidP="00A02C75">
            <w:pPr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</w:p>
        </w:tc>
      </w:tr>
      <w:tr w:rsidR="0035638A" w:rsidRPr="00C56B7E" w:rsidTr="00AB0D78">
        <w:tc>
          <w:tcPr>
            <w:tcW w:w="540" w:type="dxa"/>
          </w:tcPr>
          <w:p w:rsidR="0035638A" w:rsidRPr="00AB0D78" w:rsidRDefault="0035638A" w:rsidP="00C1715D">
            <w:pPr>
              <w:rPr>
                <w:lang w:val="tt-RU"/>
              </w:rPr>
            </w:pPr>
            <w:r w:rsidRPr="00AB0D78">
              <w:rPr>
                <w:lang w:val="tt-RU"/>
              </w:rPr>
              <w:t>12</w:t>
            </w:r>
          </w:p>
        </w:tc>
        <w:tc>
          <w:tcPr>
            <w:tcW w:w="252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C56B7E">
              <w:t>Нуриева Р</w:t>
            </w:r>
            <w:r w:rsidRPr="00AB0D78">
              <w:rPr>
                <w:lang w:val="tt-RU"/>
              </w:rPr>
              <w:t>.А.</w:t>
            </w:r>
          </w:p>
        </w:tc>
        <w:tc>
          <w:tcPr>
            <w:tcW w:w="1980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>башлангыч кл.</w:t>
            </w:r>
          </w:p>
        </w:tc>
        <w:tc>
          <w:tcPr>
            <w:tcW w:w="1123" w:type="dxa"/>
          </w:tcPr>
          <w:p w:rsidR="0035638A" w:rsidRPr="00AB0D78" w:rsidRDefault="0035638A" w:rsidP="00A02C75">
            <w:pPr>
              <w:rPr>
                <w:lang w:val="tt-RU"/>
              </w:rPr>
            </w:pPr>
          </w:p>
        </w:tc>
        <w:tc>
          <w:tcPr>
            <w:tcW w:w="1052" w:type="dxa"/>
          </w:tcPr>
          <w:p w:rsidR="0035638A" w:rsidRPr="00AB0D78" w:rsidRDefault="0035638A" w:rsidP="00A02C7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>*</w:t>
            </w:r>
          </w:p>
        </w:tc>
        <w:tc>
          <w:tcPr>
            <w:tcW w:w="1241" w:type="dxa"/>
          </w:tcPr>
          <w:p w:rsidR="0035638A" w:rsidRPr="00AB0D78" w:rsidRDefault="0035638A" w:rsidP="00A02C75">
            <w:pPr>
              <w:rPr>
                <w:lang w:val="tt-RU"/>
              </w:rPr>
            </w:pPr>
            <w:r w:rsidRPr="00AB0D78">
              <w:rPr>
                <w:lang w:val="tt-RU"/>
              </w:rPr>
              <w:t xml:space="preserve">       </w:t>
            </w:r>
          </w:p>
          <w:p w:rsidR="0035638A" w:rsidRPr="00AB0D78" w:rsidRDefault="0035638A" w:rsidP="003A33D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 xml:space="preserve"> </w:t>
            </w:r>
          </w:p>
        </w:tc>
        <w:tc>
          <w:tcPr>
            <w:tcW w:w="1241" w:type="dxa"/>
          </w:tcPr>
          <w:p w:rsidR="0035638A" w:rsidRPr="00AB0D78" w:rsidRDefault="0035638A" w:rsidP="00A02C75">
            <w:pPr>
              <w:rPr>
                <w:lang w:val="tt-RU"/>
              </w:rPr>
            </w:pPr>
          </w:p>
        </w:tc>
      </w:tr>
      <w:tr w:rsidR="0035638A" w:rsidRPr="00C56B7E" w:rsidTr="00AB0D78">
        <w:tc>
          <w:tcPr>
            <w:tcW w:w="540" w:type="dxa"/>
          </w:tcPr>
          <w:p w:rsidR="0035638A" w:rsidRPr="00AB0D78" w:rsidRDefault="0035638A" w:rsidP="00C1715D">
            <w:pPr>
              <w:rPr>
                <w:lang w:val="tt-RU"/>
              </w:rPr>
            </w:pPr>
            <w:r w:rsidRPr="00AB0D78">
              <w:rPr>
                <w:lang w:val="tt-RU"/>
              </w:rPr>
              <w:t>13</w:t>
            </w:r>
          </w:p>
        </w:tc>
        <w:tc>
          <w:tcPr>
            <w:tcW w:w="2520" w:type="dxa"/>
          </w:tcPr>
          <w:p w:rsidR="0035638A" w:rsidRDefault="0035638A" w:rsidP="00DC3A29">
            <w:pPr>
              <w:rPr>
                <w:lang w:val="tt-RU"/>
              </w:rPr>
            </w:pPr>
            <w:r w:rsidRPr="00C56B7E">
              <w:t>Мухтарова А</w:t>
            </w:r>
            <w:r w:rsidRPr="00AB0D78">
              <w:rPr>
                <w:lang w:val="tt-RU"/>
              </w:rPr>
              <w:t>.А.</w:t>
            </w:r>
          </w:p>
          <w:p w:rsidR="0035638A" w:rsidRPr="00AB0D78" w:rsidRDefault="0035638A" w:rsidP="00DC3A29">
            <w:pPr>
              <w:rPr>
                <w:lang w:val="tt-RU"/>
              </w:rPr>
            </w:pPr>
          </w:p>
        </w:tc>
        <w:tc>
          <w:tcPr>
            <w:tcW w:w="1980" w:type="dxa"/>
          </w:tcPr>
          <w:p w:rsidR="0035638A" w:rsidRPr="00AB0D78" w:rsidRDefault="0035638A" w:rsidP="00DC3A29">
            <w:pPr>
              <w:rPr>
                <w:lang w:val="tt-RU"/>
              </w:rPr>
            </w:pPr>
            <w:r>
              <w:rPr>
                <w:lang w:val="tt-RU"/>
              </w:rPr>
              <w:t>Китапханәче</w:t>
            </w:r>
          </w:p>
        </w:tc>
        <w:tc>
          <w:tcPr>
            <w:tcW w:w="1123" w:type="dxa"/>
          </w:tcPr>
          <w:p w:rsidR="0035638A" w:rsidRPr="00AB0D78" w:rsidRDefault="0035638A" w:rsidP="00C1715D">
            <w:pPr>
              <w:rPr>
                <w:lang w:val="tt-RU"/>
              </w:rPr>
            </w:pPr>
          </w:p>
        </w:tc>
        <w:tc>
          <w:tcPr>
            <w:tcW w:w="1052" w:type="dxa"/>
          </w:tcPr>
          <w:p w:rsidR="0035638A" w:rsidRPr="00AB0D78" w:rsidRDefault="0035638A" w:rsidP="00AB0D78">
            <w:pPr>
              <w:jc w:val="center"/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AB0D78">
            <w:pPr>
              <w:jc w:val="center"/>
              <w:rPr>
                <w:lang w:val="tt-RU"/>
              </w:rPr>
            </w:pPr>
          </w:p>
        </w:tc>
        <w:tc>
          <w:tcPr>
            <w:tcW w:w="1241" w:type="dxa"/>
          </w:tcPr>
          <w:p w:rsidR="0035638A" w:rsidRPr="00AB0D78" w:rsidRDefault="0035638A" w:rsidP="003A33D5">
            <w:pPr>
              <w:jc w:val="center"/>
              <w:rPr>
                <w:lang w:val="tt-RU"/>
              </w:rPr>
            </w:pPr>
            <w:r w:rsidRPr="00AB0D78">
              <w:rPr>
                <w:lang w:val="tt-RU"/>
              </w:rPr>
              <w:t>*</w:t>
            </w:r>
          </w:p>
        </w:tc>
      </w:tr>
    </w:tbl>
    <w:p w:rsidR="0035638A" w:rsidRPr="00C56B7E" w:rsidRDefault="0035638A" w:rsidP="001A584E">
      <w:pPr>
        <w:rPr>
          <w:lang w:val="tt-RU"/>
        </w:rPr>
      </w:pPr>
    </w:p>
    <w:p w:rsidR="0035638A" w:rsidRPr="00C56B7E" w:rsidRDefault="0035638A" w:rsidP="001A584E">
      <w:pPr>
        <w:rPr>
          <w:lang w:val="tt-RU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Pr="003D75FB" w:rsidRDefault="0035638A" w:rsidP="00010A6C">
      <w:pPr>
        <w:jc w:val="center"/>
      </w:pPr>
      <w:r w:rsidRPr="003D75FB">
        <w:t>График  прохождения аттестации</w:t>
      </w:r>
    </w:p>
    <w:p w:rsidR="0035638A" w:rsidRPr="003D75FB" w:rsidRDefault="0035638A" w:rsidP="00010A6C">
      <w:pPr>
        <w:jc w:val="center"/>
      </w:pPr>
      <w:r w:rsidRPr="003D75FB">
        <w:t>МБОУ «Татарско-Ямалинская ООШ»</w:t>
      </w:r>
    </w:p>
    <w:p w:rsidR="0035638A" w:rsidRPr="003D75FB" w:rsidRDefault="0035638A" w:rsidP="00010A6C">
      <w:pPr>
        <w:jc w:val="center"/>
      </w:pPr>
    </w:p>
    <w:tbl>
      <w:tblPr>
        <w:tblW w:w="0" w:type="auto"/>
        <w:tblInd w:w="-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462"/>
        <w:gridCol w:w="1754"/>
        <w:gridCol w:w="816"/>
        <w:gridCol w:w="816"/>
        <w:gridCol w:w="816"/>
        <w:gridCol w:w="816"/>
        <w:gridCol w:w="816"/>
        <w:gridCol w:w="960"/>
      </w:tblGrid>
      <w:tr w:rsidR="0035638A" w:rsidRPr="003D75FB" w:rsidTr="00AB0D78">
        <w:tc>
          <w:tcPr>
            <w:tcW w:w="648" w:type="dxa"/>
          </w:tcPr>
          <w:p w:rsidR="0035638A" w:rsidRPr="003D75FB" w:rsidRDefault="0035638A" w:rsidP="00C1715D">
            <w:r w:rsidRPr="003D75FB">
              <w:t>№</w:t>
            </w:r>
          </w:p>
        </w:tc>
        <w:tc>
          <w:tcPr>
            <w:tcW w:w="2462" w:type="dxa"/>
          </w:tcPr>
          <w:p w:rsidR="0035638A" w:rsidRPr="003D75FB" w:rsidRDefault="0035638A" w:rsidP="00C1715D">
            <w:r w:rsidRPr="003D75FB">
              <w:t>Ф.И.О.</w:t>
            </w:r>
          </w:p>
        </w:tc>
        <w:tc>
          <w:tcPr>
            <w:tcW w:w="1754" w:type="dxa"/>
          </w:tcPr>
          <w:p w:rsidR="0035638A" w:rsidRPr="003D75FB" w:rsidRDefault="0035638A" w:rsidP="00C1715D">
            <w:r w:rsidRPr="003D75FB">
              <w:t>предмет</w:t>
            </w:r>
          </w:p>
        </w:tc>
        <w:tc>
          <w:tcPr>
            <w:tcW w:w="816" w:type="dxa"/>
          </w:tcPr>
          <w:p w:rsidR="0035638A" w:rsidRPr="003D75FB" w:rsidRDefault="0035638A" w:rsidP="00AB0D78">
            <w:pPr>
              <w:jc w:val="center"/>
            </w:pPr>
            <w:r w:rsidRPr="003D75FB">
              <w:t>2017</w:t>
            </w:r>
          </w:p>
        </w:tc>
        <w:tc>
          <w:tcPr>
            <w:tcW w:w="816" w:type="dxa"/>
          </w:tcPr>
          <w:p w:rsidR="0035638A" w:rsidRPr="003D75FB" w:rsidRDefault="0035638A" w:rsidP="00AB0D78">
            <w:pPr>
              <w:jc w:val="center"/>
            </w:pPr>
            <w:r w:rsidRPr="003D75FB">
              <w:t>2018</w:t>
            </w:r>
          </w:p>
        </w:tc>
        <w:tc>
          <w:tcPr>
            <w:tcW w:w="816" w:type="dxa"/>
          </w:tcPr>
          <w:p w:rsidR="0035638A" w:rsidRPr="003D75FB" w:rsidRDefault="0035638A" w:rsidP="00AB0D78">
            <w:pPr>
              <w:jc w:val="center"/>
            </w:pPr>
            <w:r w:rsidRPr="003D75FB">
              <w:t>2019</w:t>
            </w:r>
          </w:p>
        </w:tc>
        <w:tc>
          <w:tcPr>
            <w:tcW w:w="816" w:type="dxa"/>
          </w:tcPr>
          <w:p w:rsidR="0035638A" w:rsidRPr="003D75FB" w:rsidRDefault="0035638A" w:rsidP="00AB0D78">
            <w:pPr>
              <w:jc w:val="center"/>
            </w:pPr>
            <w:r w:rsidRPr="003D75FB">
              <w:t>2020</w:t>
            </w:r>
          </w:p>
        </w:tc>
        <w:tc>
          <w:tcPr>
            <w:tcW w:w="816" w:type="dxa"/>
          </w:tcPr>
          <w:p w:rsidR="0035638A" w:rsidRPr="003D75FB" w:rsidRDefault="0035638A" w:rsidP="00AB0D78">
            <w:pPr>
              <w:jc w:val="center"/>
            </w:pPr>
            <w:r w:rsidRPr="003D75FB">
              <w:t>2021</w:t>
            </w:r>
          </w:p>
        </w:tc>
        <w:tc>
          <w:tcPr>
            <w:tcW w:w="960" w:type="dxa"/>
          </w:tcPr>
          <w:p w:rsidR="0035638A" w:rsidRPr="003D75FB" w:rsidRDefault="0035638A" w:rsidP="00AB0D78">
            <w:pPr>
              <w:jc w:val="center"/>
            </w:pPr>
            <w:r w:rsidRPr="003D75FB">
              <w:t>2022</w:t>
            </w:r>
          </w:p>
          <w:p w:rsidR="0035638A" w:rsidRPr="003D75FB" w:rsidRDefault="0035638A" w:rsidP="00AB0D78">
            <w:pPr>
              <w:jc w:val="center"/>
            </w:pPr>
          </w:p>
        </w:tc>
      </w:tr>
      <w:tr w:rsidR="0035638A" w:rsidRPr="003D75FB" w:rsidTr="00AB0D78">
        <w:tc>
          <w:tcPr>
            <w:tcW w:w="648" w:type="dxa"/>
          </w:tcPr>
          <w:p w:rsidR="0035638A" w:rsidRPr="003D75FB" w:rsidRDefault="0035638A" w:rsidP="00C1715D">
            <w:r w:rsidRPr="003D75FB">
              <w:t>1</w:t>
            </w:r>
          </w:p>
        </w:tc>
        <w:tc>
          <w:tcPr>
            <w:tcW w:w="2462" w:type="dxa"/>
          </w:tcPr>
          <w:p w:rsidR="0035638A" w:rsidRPr="003A33D5" w:rsidRDefault="0035638A" w:rsidP="00C1715D">
            <w:pPr>
              <w:rPr>
                <w:lang w:val="tt-RU"/>
              </w:rPr>
            </w:pPr>
            <w:r>
              <w:rPr>
                <w:lang w:val="tt-RU"/>
              </w:rPr>
              <w:t>Файрушина Г.Г.</w:t>
            </w:r>
          </w:p>
        </w:tc>
        <w:tc>
          <w:tcPr>
            <w:tcW w:w="1754" w:type="dxa"/>
          </w:tcPr>
          <w:p w:rsidR="0035638A" w:rsidRPr="003D75FB" w:rsidRDefault="0035638A" w:rsidP="00C1715D">
            <w:r w:rsidRPr="003D75FB">
              <w:t xml:space="preserve">История </w:t>
            </w:r>
          </w:p>
          <w:p w:rsidR="0035638A" w:rsidRPr="003D75FB" w:rsidRDefault="0035638A" w:rsidP="00C1715D">
            <w:r w:rsidRPr="003D75FB">
              <w:t>обществозн</w:t>
            </w:r>
          </w:p>
        </w:tc>
        <w:tc>
          <w:tcPr>
            <w:tcW w:w="816" w:type="dxa"/>
          </w:tcPr>
          <w:p w:rsidR="0035638A" w:rsidRPr="003D75FB" w:rsidRDefault="0035638A" w:rsidP="00AB0D78">
            <w:pPr>
              <w:jc w:val="center"/>
            </w:pPr>
          </w:p>
        </w:tc>
        <w:tc>
          <w:tcPr>
            <w:tcW w:w="816" w:type="dxa"/>
          </w:tcPr>
          <w:p w:rsidR="0035638A" w:rsidRPr="003A33D5" w:rsidRDefault="0035638A" w:rsidP="00AB0D78">
            <w:pPr>
              <w:jc w:val="center"/>
              <w:rPr>
                <w:lang w:val="tt-RU"/>
              </w:rPr>
            </w:pPr>
            <w:r w:rsidRPr="003D75FB">
              <w:t>*</w:t>
            </w:r>
          </w:p>
        </w:tc>
        <w:tc>
          <w:tcPr>
            <w:tcW w:w="816" w:type="dxa"/>
          </w:tcPr>
          <w:p w:rsidR="0035638A" w:rsidRPr="003D75FB" w:rsidRDefault="0035638A" w:rsidP="00AB0D78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AB0D78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AB0D78">
            <w:pPr>
              <w:jc w:val="center"/>
            </w:pPr>
          </w:p>
        </w:tc>
        <w:tc>
          <w:tcPr>
            <w:tcW w:w="960" w:type="dxa"/>
          </w:tcPr>
          <w:p w:rsidR="0035638A" w:rsidRPr="003D75FB" w:rsidRDefault="0035638A" w:rsidP="00AB0D78">
            <w:pPr>
              <w:jc w:val="center"/>
            </w:pPr>
          </w:p>
        </w:tc>
      </w:tr>
      <w:tr w:rsidR="0035638A" w:rsidRPr="003D75FB" w:rsidTr="00AB0D78">
        <w:tc>
          <w:tcPr>
            <w:tcW w:w="648" w:type="dxa"/>
          </w:tcPr>
          <w:p w:rsidR="0035638A" w:rsidRPr="003D75FB" w:rsidRDefault="0035638A" w:rsidP="00C1715D">
            <w:r w:rsidRPr="003D75FB">
              <w:t>2</w:t>
            </w:r>
          </w:p>
        </w:tc>
        <w:tc>
          <w:tcPr>
            <w:tcW w:w="2462" w:type="dxa"/>
          </w:tcPr>
          <w:p w:rsidR="0035638A" w:rsidRPr="003D75FB" w:rsidRDefault="0035638A" w:rsidP="00C8672A">
            <w:r w:rsidRPr="003D75FB">
              <w:t>Мусина Д.Т.</w:t>
            </w:r>
          </w:p>
        </w:tc>
        <w:tc>
          <w:tcPr>
            <w:tcW w:w="1754" w:type="dxa"/>
          </w:tcPr>
          <w:p w:rsidR="0035638A" w:rsidRPr="003D75FB" w:rsidRDefault="0035638A" w:rsidP="00C8672A">
            <w:r w:rsidRPr="003D75FB">
              <w:t xml:space="preserve">История </w:t>
            </w:r>
          </w:p>
          <w:p w:rsidR="0035638A" w:rsidRPr="003D75FB" w:rsidRDefault="0035638A" w:rsidP="00C8672A">
            <w:r w:rsidRPr="003D75FB">
              <w:t>Обществозн</w:t>
            </w: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  <w:r w:rsidRPr="003D75FB">
              <w:t>*</w:t>
            </w: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960" w:type="dxa"/>
          </w:tcPr>
          <w:p w:rsidR="0035638A" w:rsidRPr="003D75FB" w:rsidRDefault="0035638A" w:rsidP="00C8672A">
            <w:pPr>
              <w:jc w:val="center"/>
            </w:pPr>
          </w:p>
        </w:tc>
      </w:tr>
      <w:tr w:rsidR="0035638A" w:rsidRPr="003D75FB" w:rsidTr="00AB0D78">
        <w:tc>
          <w:tcPr>
            <w:tcW w:w="648" w:type="dxa"/>
          </w:tcPr>
          <w:p w:rsidR="0035638A" w:rsidRPr="003D75FB" w:rsidRDefault="0035638A" w:rsidP="00C1715D">
            <w:r w:rsidRPr="003D75FB">
              <w:t>3</w:t>
            </w:r>
          </w:p>
        </w:tc>
        <w:tc>
          <w:tcPr>
            <w:tcW w:w="2462" w:type="dxa"/>
          </w:tcPr>
          <w:p w:rsidR="0035638A" w:rsidRPr="003D75FB" w:rsidRDefault="0035638A" w:rsidP="00C8672A">
            <w:r w:rsidRPr="003D75FB">
              <w:t>Гараева А.Ф.</w:t>
            </w:r>
          </w:p>
        </w:tc>
        <w:tc>
          <w:tcPr>
            <w:tcW w:w="1754" w:type="dxa"/>
          </w:tcPr>
          <w:p w:rsidR="0035638A" w:rsidRPr="003D75FB" w:rsidRDefault="0035638A" w:rsidP="00C8672A">
            <w:r w:rsidRPr="003D75FB">
              <w:t xml:space="preserve">Математика </w:t>
            </w: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  <w:r w:rsidRPr="003D75FB">
              <w:t>*</w:t>
            </w:r>
          </w:p>
        </w:tc>
        <w:tc>
          <w:tcPr>
            <w:tcW w:w="960" w:type="dxa"/>
          </w:tcPr>
          <w:p w:rsidR="0035638A" w:rsidRDefault="0035638A" w:rsidP="00C8672A">
            <w:pPr>
              <w:jc w:val="center"/>
            </w:pPr>
          </w:p>
          <w:p w:rsidR="0035638A" w:rsidRPr="003D75FB" w:rsidRDefault="0035638A" w:rsidP="00C8672A">
            <w:pPr>
              <w:jc w:val="center"/>
            </w:pPr>
          </w:p>
        </w:tc>
      </w:tr>
      <w:tr w:rsidR="0035638A" w:rsidRPr="003D75FB" w:rsidTr="00AB0D78">
        <w:tc>
          <w:tcPr>
            <w:tcW w:w="648" w:type="dxa"/>
          </w:tcPr>
          <w:p w:rsidR="0035638A" w:rsidRPr="003D75FB" w:rsidRDefault="0035638A" w:rsidP="00C1715D">
            <w:r w:rsidRPr="003D75FB">
              <w:t>4</w:t>
            </w:r>
          </w:p>
        </w:tc>
        <w:tc>
          <w:tcPr>
            <w:tcW w:w="2462" w:type="dxa"/>
          </w:tcPr>
          <w:p w:rsidR="0035638A" w:rsidRPr="003D75FB" w:rsidRDefault="0035638A" w:rsidP="00C8672A">
            <w:r w:rsidRPr="003D75FB">
              <w:t>Варина Т.Р.</w:t>
            </w:r>
          </w:p>
        </w:tc>
        <w:tc>
          <w:tcPr>
            <w:tcW w:w="1754" w:type="dxa"/>
          </w:tcPr>
          <w:p w:rsidR="0035638A" w:rsidRPr="003D75FB" w:rsidRDefault="0035638A" w:rsidP="00C8672A">
            <w:r w:rsidRPr="003D75FB">
              <w:t xml:space="preserve">Нач.кл </w:t>
            </w: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  <w:r w:rsidRPr="003D75FB">
              <w:t>*</w:t>
            </w:r>
          </w:p>
        </w:tc>
        <w:tc>
          <w:tcPr>
            <w:tcW w:w="816" w:type="dxa"/>
          </w:tcPr>
          <w:p w:rsidR="0035638A" w:rsidRPr="003A33D5" w:rsidRDefault="0035638A" w:rsidP="00C8672A">
            <w:pPr>
              <w:jc w:val="center"/>
              <w:rPr>
                <w:lang w:val="tt-RU"/>
              </w:rPr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960" w:type="dxa"/>
          </w:tcPr>
          <w:p w:rsidR="0035638A" w:rsidRDefault="0035638A" w:rsidP="00C8672A">
            <w:pPr>
              <w:jc w:val="center"/>
            </w:pPr>
          </w:p>
          <w:p w:rsidR="0035638A" w:rsidRPr="003D75FB" w:rsidRDefault="0035638A" w:rsidP="00C8672A">
            <w:pPr>
              <w:jc w:val="center"/>
            </w:pPr>
          </w:p>
        </w:tc>
      </w:tr>
      <w:tr w:rsidR="0035638A" w:rsidRPr="003D75FB" w:rsidTr="00AB0D78">
        <w:tc>
          <w:tcPr>
            <w:tcW w:w="648" w:type="dxa"/>
          </w:tcPr>
          <w:p w:rsidR="0035638A" w:rsidRPr="003D75FB" w:rsidRDefault="0035638A" w:rsidP="00C1715D">
            <w:r w:rsidRPr="003D75FB">
              <w:t>5</w:t>
            </w:r>
          </w:p>
        </w:tc>
        <w:tc>
          <w:tcPr>
            <w:tcW w:w="2462" w:type="dxa"/>
          </w:tcPr>
          <w:p w:rsidR="0035638A" w:rsidRPr="003D75FB" w:rsidRDefault="0035638A" w:rsidP="00C8672A">
            <w:r w:rsidRPr="003D75FB">
              <w:t>Закирова М.К</w:t>
            </w:r>
          </w:p>
        </w:tc>
        <w:tc>
          <w:tcPr>
            <w:tcW w:w="1754" w:type="dxa"/>
          </w:tcPr>
          <w:p w:rsidR="0035638A" w:rsidRDefault="0035638A" w:rsidP="00C8672A">
            <w:r w:rsidRPr="003D75FB">
              <w:t>Род.язык и</w:t>
            </w:r>
          </w:p>
          <w:p w:rsidR="0035638A" w:rsidRPr="003D75FB" w:rsidRDefault="0035638A" w:rsidP="00C8672A">
            <w:r w:rsidRPr="003D75FB">
              <w:t xml:space="preserve"> род лит </w:t>
            </w: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  <w:r w:rsidRPr="003D75FB">
              <w:t>*</w:t>
            </w: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960" w:type="dxa"/>
          </w:tcPr>
          <w:p w:rsidR="0035638A" w:rsidRPr="003D75FB" w:rsidRDefault="0035638A" w:rsidP="00C8672A">
            <w:pPr>
              <w:jc w:val="center"/>
            </w:pPr>
          </w:p>
        </w:tc>
      </w:tr>
      <w:tr w:rsidR="0035638A" w:rsidRPr="003D75FB" w:rsidTr="00AB0D78">
        <w:tc>
          <w:tcPr>
            <w:tcW w:w="648" w:type="dxa"/>
          </w:tcPr>
          <w:p w:rsidR="0035638A" w:rsidRPr="003D75FB" w:rsidRDefault="0035638A" w:rsidP="00C1715D">
            <w:r w:rsidRPr="003D75FB">
              <w:t>6</w:t>
            </w:r>
          </w:p>
        </w:tc>
        <w:tc>
          <w:tcPr>
            <w:tcW w:w="2462" w:type="dxa"/>
          </w:tcPr>
          <w:p w:rsidR="0035638A" w:rsidRPr="003D75FB" w:rsidRDefault="0035638A" w:rsidP="00C8672A">
            <w:r w:rsidRPr="003D75FB">
              <w:t>Нагимова З.У</w:t>
            </w:r>
          </w:p>
        </w:tc>
        <w:tc>
          <w:tcPr>
            <w:tcW w:w="1754" w:type="dxa"/>
          </w:tcPr>
          <w:p w:rsidR="0035638A" w:rsidRPr="003D75FB" w:rsidRDefault="0035638A" w:rsidP="00C8672A">
            <w:r w:rsidRPr="003D75FB">
              <w:t>Рус язык и литература</w:t>
            </w: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  <w:r w:rsidRPr="003D75FB">
              <w:t>*</w:t>
            </w: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960" w:type="dxa"/>
          </w:tcPr>
          <w:p w:rsidR="0035638A" w:rsidRPr="003D75FB" w:rsidRDefault="0035638A" w:rsidP="00C8672A">
            <w:pPr>
              <w:jc w:val="center"/>
            </w:pPr>
          </w:p>
        </w:tc>
      </w:tr>
      <w:tr w:rsidR="0035638A" w:rsidRPr="003D75FB" w:rsidTr="00AB0D78">
        <w:tc>
          <w:tcPr>
            <w:tcW w:w="648" w:type="dxa"/>
          </w:tcPr>
          <w:p w:rsidR="0035638A" w:rsidRPr="003D75FB" w:rsidRDefault="0035638A" w:rsidP="00C1715D">
            <w:r w:rsidRPr="003D75FB">
              <w:t>7</w:t>
            </w:r>
          </w:p>
        </w:tc>
        <w:tc>
          <w:tcPr>
            <w:tcW w:w="2462" w:type="dxa"/>
          </w:tcPr>
          <w:p w:rsidR="0035638A" w:rsidRPr="003D75FB" w:rsidRDefault="0035638A" w:rsidP="00C8672A">
            <w:r w:rsidRPr="003D75FB">
              <w:t>Мухтарова А.А.</w:t>
            </w:r>
          </w:p>
        </w:tc>
        <w:tc>
          <w:tcPr>
            <w:tcW w:w="1754" w:type="dxa"/>
          </w:tcPr>
          <w:p w:rsidR="0035638A" w:rsidRPr="003D75FB" w:rsidRDefault="0035638A" w:rsidP="00C8672A">
            <w:r w:rsidRPr="003D75FB">
              <w:t>Нач.кл.</w:t>
            </w: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  <w:r>
              <w:t>*</w:t>
            </w: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960" w:type="dxa"/>
          </w:tcPr>
          <w:p w:rsidR="0035638A" w:rsidRDefault="0035638A" w:rsidP="00C8672A">
            <w:pPr>
              <w:jc w:val="center"/>
            </w:pPr>
            <w:r w:rsidRPr="003D75FB">
              <w:t>*</w:t>
            </w:r>
          </w:p>
          <w:p w:rsidR="0035638A" w:rsidRPr="003D75FB" w:rsidRDefault="0035638A" w:rsidP="00C8672A">
            <w:pPr>
              <w:jc w:val="center"/>
            </w:pPr>
          </w:p>
        </w:tc>
      </w:tr>
      <w:tr w:rsidR="0035638A" w:rsidRPr="003D75FB" w:rsidTr="00AB0D78">
        <w:tc>
          <w:tcPr>
            <w:tcW w:w="648" w:type="dxa"/>
          </w:tcPr>
          <w:p w:rsidR="0035638A" w:rsidRPr="003D75FB" w:rsidRDefault="0035638A" w:rsidP="00C1715D">
            <w:r w:rsidRPr="003D75FB">
              <w:t>8</w:t>
            </w:r>
          </w:p>
        </w:tc>
        <w:tc>
          <w:tcPr>
            <w:tcW w:w="2462" w:type="dxa"/>
          </w:tcPr>
          <w:p w:rsidR="0035638A" w:rsidRPr="003D75FB" w:rsidRDefault="0035638A" w:rsidP="00C8672A">
            <w:r w:rsidRPr="003D75FB">
              <w:t>Нургалеев И.И.</w:t>
            </w:r>
          </w:p>
        </w:tc>
        <w:tc>
          <w:tcPr>
            <w:tcW w:w="1754" w:type="dxa"/>
          </w:tcPr>
          <w:p w:rsidR="0035638A" w:rsidRPr="003D75FB" w:rsidRDefault="0035638A" w:rsidP="00C8672A">
            <w:r w:rsidRPr="003D75FB">
              <w:t xml:space="preserve">Физ-ра </w:t>
            </w: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  <w:r w:rsidRPr="003D75FB">
              <w:t>*</w:t>
            </w: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960" w:type="dxa"/>
          </w:tcPr>
          <w:p w:rsidR="0035638A" w:rsidRDefault="0035638A" w:rsidP="00C8672A">
            <w:pPr>
              <w:jc w:val="center"/>
            </w:pPr>
          </w:p>
          <w:p w:rsidR="0035638A" w:rsidRPr="003D75FB" w:rsidRDefault="0035638A" w:rsidP="00C8672A">
            <w:pPr>
              <w:jc w:val="center"/>
            </w:pPr>
          </w:p>
        </w:tc>
      </w:tr>
      <w:tr w:rsidR="0035638A" w:rsidRPr="003D75FB" w:rsidTr="00AB0D78">
        <w:tc>
          <w:tcPr>
            <w:tcW w:w="648" w:type="dxa"/>
          </w:tcPr>
          <w:p w:rsidR="0035638A" w:rsidRPr="003D75FB" w:rsidRDefault="0035638A" w:rsidP="00C1715D">
            <w:r w:rsidRPr="003D75FB">
              <w:t>9</w:t>
            </w:r>
          </w:p>
        </w:tc>
        <w:tc>
          <w:tcPr>
            <w:tcW w:w="2462" w:type="dxa"/>
          </w:tcPr>
          <w:p w:rsidR="0035638A" w:rsidRPr="003D75FB" w:rsidRDefault="0035638A" w:rsidP="00C8672A">
            <w:r w:rsidRPr="003D75FB">
              <w:t>Шаймухаметова Р.Р.</w:t>
            </w:r>
          </w:p>
        </w:tc>
        <w:tc>
          <w:tcPr>
            <w:tcW w:w="1754" w:type="dxa"/>
          </w:tcPr>
          <w:p w:rsidR="0035638A" w:rsidRPr="003D75FB" w:rsidRDefault="0035638A" w:rsidP="00C8672A">
            <w:r w:rsidRPr="003D75FB">
              <w:t>Англ.язык</w:t>
            </w: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  <w:r w:rsidRPr="003D75FB">
              <w:t>*</w:t>
            </w:r>
          </w:p>
        </w:tc>
        <w:tc>
          <w:tcPr>
            <w:tcW w:w="816" w:type="dxa"/>
          </w:tcPr>
          <w:p w:rsidR="0035638A" w:rsidRPr="003A33D5" w:rsidRDefault="0035638A" w:rsidP="00C8672A">
            <w:pPr>
              <w:jc w:val="center"/>
              <w:rPr>
                <w:lang w:val="tt-RU"/>
              </w:rPr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960" w:type="dxa"/>
          </w:tcPr>
          <w:p w:rsidR="0035638A" w:rsidRDefault="0035638A" w:rsidP="00C8672A">
            <w:pPr>
              <w:jc w:val="center"/>
            </w:pPr>
          </w:p>
          <w:p w:rsidR="0035638A" w:rsidRPr="003D75FB" w:rsidRDefault="0035638A" w:rsidP="00C8672A">
            <w:pPr>
              <w:jc w:val="center"/>
            </w:pPr>
          </w:p>
        </w:tc>
      </w:tr>
      <w:tr w:rsidR="0035638A" w:rsidRPr="003D75FB" w:rsidTr="00AB0D78">
        <w:tc>
          <w:tcPr>
            <w:tcW w:w="648" w:type="dxa"/>
          </w:tcPr>
          <w:p w:rsidR="0035638A" w:rsidRPr="003D75FB" w:rsidRDefault="0035638A" w:rsidP="00C1715D">
            <w:r w:rsidRPr="003D75FB">
              <w:t>10</w:t>
            </w:r>
          </w:p>
        </w:tc>
        <w:tc>
          <w:tcPr>
            <w:tcW w:w="2462" w:type="dxa"/>
          </w:tcPr>
          <w:p w:rsidR="0035638A" w:rsidRPr="003D75FB" w:rsidRDefault="0035638A" w:rsidP="00C8672A">
            <w:r w:rsidRPr="003D75FB">
              <w:t>Фатхуллина Л.Х.</w:t>
            </w:r>
          </w:p>
        </w:tc>
        <w:tc>
          <w:tcPr>
            <w:tcW w:w="1754" w:type="dxa"/>
          </w:tcPr>
          <w:p w:rsidR="0035638A" w:rsidRPr="003D75FB" w:rsidRDefault="0035638A" w:rsidP="00C8672A">
            <w:r w:rsidRPr="003D75FB">
              <w:t>Математика</w:t>
            </w: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  <w:r>
              <w:t>*</w:t>
            </w: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960" w:type="dxa"/>
          </w:tcPr>
          <w:p w:rsidR="0035638A" w:rsidRDefault="0035638A" w:rsidP="00C8672A">
            <w:pPr>
              <w:jc w:val="center"/>
            </w:pPr>
            <w:r w:rsidRPr="003D75FB">
              <w:t>*</w:t>
            </w:r>
          </w:p>
          <w:p w:rsidR="0035638A" w:rsidRPr="003D75FB" w:rsidRDefault="0035638A" w:rsidP="00C8672A">
            <w:pPr>
              <w:jc w:val="center"/>
            </w:pPr>
          </w:p>
        </w:tc>
      </w:tr>
      <w:tr w:rsidR="0035638A" w:rsidRPr="003D75FB" w:rsidTr="00AB0D78">
        <w:tc>
          <w:tcPr>
            <w:tcW w:w="648" w:type="dxa"/>
          </w:tcPr>
          <w:p w:rsidR="0035638A" w:rsidRPr="003D75FB" w:rsidRDefault="0035638A" w:rsidP="00C1715D">
            <w:r w:rsidRPr="003D75FB">
              <w:t>11</w:t>
            </w:r>
          </w:p>
        </w:tc>
        <w:tc>
          <w:tcPr>
            <w:tcW w:w="2462" w:type="dxa"/>
          </w:tcPr>
          <w:p w:rsidR="0035638A" w:rsidRPr="003D75FB" w:rsidRDefault="0035638A" w:rsidP="00C8672A">
            <w:r w:rsidRPr="003D75FB">
              <w:t>Рахматуллина Э.Д.</w:t>
            </w:r>
          </w:p>
        </w:tc>
        <w:tc>
          <w:tcPr>
            <w:tcW w:w="1754" w:type="dxa"/>
          </w:tcPr>
          <w:p w:rsidR="0035638A" w:rsidRPr="003D75FB" w:rsidRDefault="0035638A" w:rsidP="00C8672A">
            <w:r w:rsidRPr="003D75FB">
              <w:t xml:space="preserve">Информатика </w:t>
            </w: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  <w:r w:rsidRPr="003D75FB">
              <w:t>*</w:t>
            </w: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960" w:type="dxa"/>
          </w:tcPr>
          <w:p w:rsidR="0035638A" w:rsidRDefault="0035638A" w:rsidP="00C8672A">
            <w:pPr>
              <w:jc w:val="center"/>
            </w:pPr>
          </w:p>
          <w:p w:rsidR="0035638A" w:rsidRPr="003D75FB" w:rsidRDefault="0035638A" w:rsidP="00C8672A">
            <w:pPr>
              <w:jc w:val="center"/>
            </w:pPr>
          </w:p>
        </w:tc>
      </w:tr>
      <w:tr w:rsidR="0035638A" w:rsidRPr="003D75FB" w:rsidTr="00AB0D78">
        <w:tc>
          <w:tcPr>
            <w:tcW w:w="648" w:type="dxa"/>
          </w:tcPr>
          <w:p w:rsidR="0035638A" w:rsidRPr="003D75FB" w:rsidRDefault="0035638A" w:rsidP="00C1715D">
            <w:r w:rsidRPr="003D75FB">
              <w:t>12</w:t>
            </w:r>
          </w:p>
        </w:tc>
        <w:tc>
          <w:tcPr>
            <w:tcW w:w="2462" w:type="dxa"/>
          </w:tcPr>
          <w:p w:rsidR="0035638A" w:rsidRPr="003D75FB" w:rsidRDefault="0035638A" w:rsidP="00C8672A">
            <w:r w:rsidRPr="003D75FB">
              <w:t>Нуриева Р.А.</w:t>
            </w:r>
          </w:p>
        </w:tc>
        <w:tc>
          <w:tcPr>
            <w:tcW w:w="1754" w:type="dxa"/>
          </w:tcPr>
          <w:p w:rsidR="0035638A" w:rsidRPr="003D75FB" w:rsidRDefault="0035638A" w:rsidP="00C8672A">
            <w:r w:rsidRPr="003D75FB">
              <w:t>Нач.кл</w:t>
            </w: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  <w:r w:rsidRPr="003D75FB">
              <w:t>*</w:t>
            </w: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816" w:type="dxa"/>
          </w:tcPr>
          <w:p w:rsidR="0035638A" w:rsidRPr="003D75FB" w:rsidRDefault="0035638A" w:rsidP="00C8672A">
            <w:pPr>
              <w:jc w:val="center"/>
            </w:pPr>
          </w:p>
        </w:tc>
        <w:tc>
          <w:tcPr>
            <w:tcW w:w="960" w:type="dxa"/>
          </w:tcPr>
          <w:p w:rsidR="0035638A" w:rsidRDefault="0035638A" w:rsidP="00C8672A">
            <w:pPr>
              <w:jc w:val="center"/>
            </w:pPr>
          </w:p>
          <w:p w:rsidR="0035638A" w:rsidRPr="003D75FB" w:rsidRDefault="0035638A" w:rsidP="00C8672A">
            <w:pPr>
              <w:jc w:val="center"/>
            </w:pPr>
          </w:p>
        </w:tc>
      </w:tr>
    </w:tbl>
    <w:p w:rsidR="0035638A" w:rsidRDefault="0035638A" w:rsidP="00010A6C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Pr="001A584E" w:rsidRDefault="0035638A" w:rsidP="00010A6C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Default="0035638A" w:rsidP="00067A29">
      <w:pPr>
        <w:pStyle w:val="BodyTextIndent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35638A" w:rsidRDefault="0035638A" w:rsidP="00483722">
      <w:pPr>
        <w:sectPr w:rsidR="0035638A" w:rsidSect="00E0139E">
          <w:pgSz w:w="11906" w:h="16838"/>
          <w:pgMar w:top="1134" w:right="850" w:bottom="1134" w:left="1701" w:header="708" w:footer="708" w:gutter="0"/>
          <w:pgBorders w:display="firstPage" w:offsetFrom="page">
            <w:top w:val="single" w:sz="48" w:space="24" w:color="FFFFFF"/>
            <w:left w:val="single" w:sz="48" w:space="24" w:color="FFFFFF"/>
            <w:bottom w:val="single" w:sz="48" w:space="24" w:color="FFFFFF"/>
            <w:right w:val="single" w:sz="48" w:space="24" w:color="FFFFFF"/>
          </w:pgBorders>
          <w:cols w:space="708"/>
          <w:rtlGutter/>
          <w:docGrid w:linePitch="360"/>
        </w:sectPr>
      </w:pPr>
    </w:p>
    <w:p w:rsidR="0035638A" w:rsidRPr="00D4181F" w:rsidRDefault="0035638A" w:rsidP="00067A29">
      <w:pPr>
        <w:pStyle w:val="BodyTextIndent"/>
        <w:spacing w:line="360" w:lineRule="auto"/>
        <w:ind w:left="0"/>
        <w:rPr>
          <w:bCs/>
          <w:sz w:val="24"/>
          <w:lang w:val="tt-RU"/>
        </w:rPr>
      </w:pPr>
      <w:r w:rsidRPr="00D4181F">
        <w:rPr>
          <w:bCs/>
          <w:sz w:val="24"/>
          <w:lang w:val="tt-RU"/>
        </w:rPr>
        <w:t>Члены методического совета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00"/>
        <w:gridCol w:w="1914"/>
        <w:gridCol w:w="1914"/>
        <w:gridCol w:w="1914"/>
      </w:tblGrid>
      <w:tr w:rsidR="0035638A" w:rsidRPr="00D4181F" w:rsidTr="00AB0D78">
        <w:tc>
          <w:tcPr>
            <w:tcW w:w="828" w:type="dxa"/>
          </w:tcPr>
          <w:p w:rsidR="0035638A" w:rsidRPr="00AB0D78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 w:rsidRPr="00AB0D78">
              <w:rPr>
                <w:bCs/>
                <w:sz w:val="24"/>
                <w:lang w:val="tt-RU"/>
              </w:rPr>
              <w:t>№</w:t>
            </w:r>
          </w:p>
        </w:tc>
        <w:tc>
          <w:tcPr>
            <w:tcW w:w="3000" w:type="dxa"/>
          </w:tcPr>
          <w:p w:rsidR="0035638A" w:rsidRPr="00AB0D78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 w:rsidRPr="00AB0D78">
              <w:rPr>
                <w:bCs/>
                <w:sz w:val="24"/>
                <w:lang w:val="tt-RU"/>
              </w:rPr>
              <w:t>Ф.И.О.</w:t>
            </w:r>
          </w:p>
        </w:tc>
        <w:tc>
          <w:tcPr>
            <w:tcW w:w="1914" w:type="dxa"/>
          </w:tcPr>
          <w:p w:rsidR="0035638A" w:rsidRPr="00AB0D78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>
              <w:rPr>
                <w:bCs/>
                <w:sz w:val="24"/>
                <w:lang w:val="tt-RU"/>
              </w:rPr>
              <w:t>Д</w:t>
            </w:r>
            <w:r w:rsidRPr="00AB0D78">
              <w:rPr>
                <w:bCs/>
                <w:sz w:val="24"/>
                <w:lang w:val="tt-RU"/>
              </w:rPr>
              <w:t>олжность</w:t>
            </w:r>
          </w:p>
        </w:tc>
        <w:tc>
          <w:tcPr>
            <w:tcW w:w="1914" w:type="dxa"/>
          </w:tcPr>
          <w:p w:rsidR="0035638A" w:rsidRPr="00AB0D78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>
              <w:rPr>
                <w:bCs/>
                <w:sz w:val="24"/>
                <w:lang w:val="tt-RU"/>
              </w:rPr>
              <w:t>Предметы МО</w:t>
            </w:r>
          </w:p>
        </w:tc>
        <w:tc>
          <w:tcPr>
            <w:tcW w:w="1914" w:type="dxa"/>
          </w:tcPr>
          <w:p w:rsidR="0035638A" w:rsidRPr="00AB0D78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 w:rsidRPr="00AB0D78">
              <w:rPr>
                <w:bCs/>
                <w:sz w:val="24"/>
                <w:lang w:val="tt-RU"/>
              </w:rPr>
              <w:t>Члены МО</w:t>
            </w:r>
          </w:p>
        </w:tc>
      </w:tr>
      <w:tr w:rsidR="0035638A" w:rsidRPr="00D4181F" w:rsidTr="00AB0D78">
        <w:tc>
          <w:tcPr>
            <w:tcW w:w="828" w:type="dxa"/>
          </w:tcPr>
          <w:p w:rsidR="0035638A" w:rsidRPr="00AB0D78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 w:rsidRPr="00AB0D78">
              <w:rPr>
                <w:bCs/>
                <w:sz w:val="24"/>
                <w:lang w:val="tt-RU"/>
              </w:rPr>
              <w:t>1</w:t>
            </w:r>
          </w:p>
        </w:tc>
        <w:tc>
          <w:tcPr>
            <w:tcW w:w="3000" w:type="dxa"/>
          </w:tcPr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>
              <w:rPr>
                <w:bCs/>
                <w:sz w:val="24"/>
                <w:lang w:val="tt-RU"/>
              </w:rPr>
              <w:t>Фатхуллина Л.Х.</w:t>
            </w:r>
          </w:p>
        </w:tc>
        <w:tc>
          <w:tcPr>
            <w:tcW w:w="1914" w:type="dxa"/>
          </w:tcPr>
          <w:p w:rsidR="0035638A" w:rsidRPr="003A33D5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 w:rsidRPr="00AB0D78">
              <w:rPr>
                <w:bCs/>
                <w:sz w:val="24"/>
              </w:rPr>
              <w:t>Учитель математики</w:t>
            </w:r>
            <w:r>
              <w:rPr>
                <w:bCs/>
                <w:sz w:val="24"/>
                <w:lang w:val="tt-RU"/>
              </w:rPr>
              <w:t>, технологии и ИЗО</w:t>
            </w:r>
          </w:p>
        </w:tc>
        <w:tc>
          <w:tcPr>
            <w:tcW w:w="1914" w:type="dxa"/>
          </w:tcPr>
          <w:p w:rsidR="0035638A" w:rsidRPr="00D81F8B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 w:rsidRPr="00AB0D78">
              <w:rPr>
                <w:bCs/>
                <w:sz w:val="24"/>
                <w:lang w:val="tt-RU"/>
              </w:rPr>
              <w:t>Руководитель МО учителей математики , физики и информатики</w:t>
            </w:r>
            <w:r>
              <w:rPr>
                <w:bCs/>
                <w:sz w:val="24"/>
                <w:lang w:val="tt-RU"/>
              </w:rPr>
              <w:t>,</w:t>
            </w:r>
            <w:r w:rsidRPr="00BD1E04">
              <w:rPr>
                <w:sz w:val="24"/>
              </w:rPr>
              <w:t xml:space="preserve"> географии</w:t>
            </w:r>
            <w:r>
              <w:rPr>
                <w:sz w:val="24"/>
              </w:rPr>
              <w:t xml:space="preserve">, биологии, </w:t>
            </w:r>
            <w:r>
              <w:rPr>
                <w:sz w:val="24"/>
                <w:lang w:val="tt-RU"/>
              </w:rPr>
              <w:t xml:space="preserve">химии, </w:t>
            </w:r>
            <w:r>
              <w:rPr>
                <w:sz w:val="24"/>
              </w:rPr>
              <w:t>ОБЖ, физической культуры</w:t>
            </w:r>
            <w:r>
              <w:rPr>
                <w:sz w:val="24"/>
                <w:lang w:val="tt-RU"/>
              </w:rPr>
              <w:t>, искусства</w:t>
            </w:r>
          </w:p>
        </w:tc>
        <w:tc>
          <w:tcPr>
            <w:tcW w:w="1914" w:type="dxa"/>
          </w:tcPr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 w:rsidRPr="00AB0D78">
              <w:rPr>
                <w:bCs/>
                <w:sz w:val="24"/>
                <w:lang w:val="tt-RU"/>
              </w:rPr>
              <w:t>Члены МО:</w:t>
            </w:r>
          </w:p>
          <w:p w:rsidR="0035638A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 w:rsidRPr="00AB0D78">
              <w:rPr>
                <w:bCs/>
                <w:sz w:val="24"/>
                <w:lang w:val="tt-RU"/>
              </w:rPr>
              <w:t>Фатхуллина Л.Х.</w:t>
            </w:r>
            <w:r w:rsidRPr="00AB0D78">
              <w:rPr>
                <w:bCs/>
                <w:sz w:val="24"/>
                <w:lang w:val="tt-RU"/>
              </w:rPr>
              <w:br/>
              <w:t>Гараева А.Ф.</w:t>
            </w:r>
            <w:r w:rsidRPr="00AB0D78">
              <w:rPr>
                <w:bCs/>
                <w:sz w:val="24"/>
                <w:lang w:val="tt-RU"/>
              </w:rPr>
              <w:br/>
              <w:t xml:space="preserve"> </w:t>
            </w:r>
            <w:r>
              <w:rPr>
                <w:bCs/>
                <w:sz w:val="24"/>
                <w:lang w:val="tt-RU"/>
              </w:rPr>
              <w:t>Мансуров Р.К.</w:t>
            </w:r>
          </w:p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 w:rsidRPr="00AB0D78">
              <w:rPr>
                <w:bCs/>
                <w:sz w:val="24"/>
                <w:lang w:val="tt-RU"/>
              </w:rPr>
              <w:t>Мингазов Р.Г.</w:t>
            </w:r>
            <w:r w:rsidRPr="00AB0D78">
              <w:rPr>
                <w:bCs/>
                <w:sz w:val="24"/>
                <w:lang w:val="tt-RU"/>
              </w:rPr>
              <w:br/>
              <w:t>Нургалеев И.И.</w:t>
            </w:r>
          </w:p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 w:rsidRPr="00AB0D78">
              <w:rPr>
                <w:bCs/>
                <w:sz w:val="24"/>
                <w:lang w:val="tt-RU"/>
              </w:rPr>
              <w:t>Рахимова А.Т.</w:t>
            </w:r>
          </w:p>
        </w:tc>
      </w:tr>
      <w:tr w:rsidR="0035638A" w:rsidRPr="00D4181F" w:rsidTr="00AB0D78">
        <w:tc>
          <w:tcPr>
            <w:tcW w:w="828" w:type="dxa"/>
          </w:tcPr>
          <w:p w:rsidR="0035638A" w:rsidRPr="00AB0D78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 w:rsidRPr="00AB0D78">
              <w:rPr>
                <w:bCs/>
                <w:sz w:val="24"/>
                <w:lang w:val="tt-RU"/>
              </w:rPr>
              <w:t>2.</w:t>
            </w:r>
          </w:p>
        </w:tc>
        <w:tc>
          <w:tcPr>
            <w:tcW w:w="3000" w:type="dxa"/>
          </w:tcPr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>
              <w:rPr>
                <w:bCs/>
                <w:sz w:val="24"/>
                <w:lang w:val="tt-RU"/>
              </w:rPr>
              <w:t>Закирова М.К.</w:t>
            </w:r>
          </w:p>
        </w:tc>
        <w:tc>
          <w:tcPr>
            <w:tcW w:w="1914" w:type="dxa"/>
          </w:tcPr>
          <w:p w:rsidR="0035638A" w:rsidRPr="00D81F8B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 w:rsidRPr="00AB0D78">
              <w:rPr>
                <w:bCs/>
                <w:sz w:val="24"/>
              </w:rPr>
              <w:t xml:space="preserve">Учитель </w:t>
            </w:r>
            <w:r>
              <w:rPr>
                <w:bCs/>
                <w:sz w:val="24"/>
                <w:lang w:val="tt-RU"/>
              </w:rPr>
              <w:t>родного языка и литературы</w:t>
            </w:r>
          </w:p>
        </w:tc>
        <w:tc>
          <w:tcPr>
            <w:tcW w:w="1914" w:type="dxa"/>
          </w:tcPr>
          <w:p w:rsidR="0035638A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 w:rsidRPr="00AB0D78">
              <w:rPr>
                <w:bCs/>
                <w:sz w:val="24"/>
              </w:rPr>
              <w:t xml:space="preserve">Руководитель МО учителей русского и татарского языка и английского языка, </w:t>
            </w:r>
          </w:p>
          <w:p w:rsidR="0035638A" w:rsidRPr="00D81F8B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>
              <w:rPr>
                <w:bCs/>
                <w:sz w:val="24"/>
                <w:lang w:val="tt-RU"/>
              </w:rPr>
              <w:t>истории и об</w:t>
            </w:r>
            <w:r>
              <w:rPr>
                <w:bCs/>
                <w:sz w:val="24"/>
              </w:rPr>
              <w:t>щ</w:t>
            </w:r>
            <w:r>
              <w:rPr>
                <w:bCs/>
                <w:sz w:val="24"/>
                <w:lang w:val="tt-RU"/>
              </w:rPr>
              <w:t>ествозания</w:t>
            </w:r>
          </w:p>
        </w:tc>
        <w:tc>
          <w:tcPr>
            <w:tcW w:w="1914" w:type="dxa"/>
          </w:tcPr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AB0D78">
              <w:rPr>
                <w:bCs/>
                <w:sz w:val="24"/>
              </w:rPr>
              <w:t>Члены МО :</w:t>
            </w:r>
          </w:p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AB0D78">
              <w:rPr>
                <w:bCs/>
                <w:sz w:val="24"/>
              </w:rPr>
              <w:t>Нагимова З.У.</w:t>
            </w:r>
          </w:p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AB0D78">
              <w:rPr>
                <w:bCs/>
                <w:sz w:val="24"/>
              </w:rPr>
              <w:t>Закирова М.К.</w:t>
            </w:r>
          </w:p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AB0D78">
              <w:rPr>
                <w:bCs/>
                <w:sz w:val="24"/>
              </w:rPr>
              <w:t>Рахматуллина Э.Д.</w:t>
            </w:r>
          </w:p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>
              <w:rPr>
                <w:bCs/>
                <w:sz w:val="24"/>
              </w:rPr>
              <w:t>Шаймухаметова Р.Р.</w:t>
            </w:r>
          </w:p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>
              <w:rPr>
                <w:bCs/>
                <w:sz w:val="24"/>
              </w:rPr>
              <w:t>Мусина Д.Т., Файрушина Г.Г</w:t>
            </w:r>
          </w:p>
        </w:tc>
      </w:tr>
      <w:tr w:rsidR="0035638A" w:rsidRPr="00D4181F" w:rsidTr="00AB0D78">
        <w:tc>
          <w:tcPr>
            <w:tcW w:w="828" w:type="dxa"/>
          </w:tcPr>
          <w:p w:rsidR="0035638A" w:rsidRPr="00AB0D78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 w:rsidRPr="00AB0D78">
              <w:rPr>
                <w:bCs/>
                <w:sz w:val="24"/>
                <w:lang w:val="tt-RU"/>
              </w:rPr>
              <w:t>3</w:t>
            </w:r>
          </w:p>
        </w:tc>
        <w:tc>
          <w:tcPr>
            <w:tcW w:w="3000" w:type="dxa"/>
          </w:tcPr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 w:rsidRPr="00AB0D78">
              <w:rPr>
                <w:bCs/>
                <w:sz w:val="24"/>
                <w:lang w:val="tt-RU"/>
              </w:rPr>
              <w:t xml:space="preserve">Варина </w:t>
            </w:r>
            <w:r>
              <w:rPr>
                <w:bCs/>
                <w:sz w:val="24"/>
                <w:lang w:val="tt-RU"/>
              </w:rPr>
              <w:t>Т.Р.</w:t>
            </w:r>
          </w:p>
        </w:tc>
        <w:tc>
          <w:tcPr>
            <w:tcW w:w="1914" w:type="dxa"/>
          </w:tcPr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AB0D78">
              <w:rPr>
                <w:bCs/>
                <w:sz w:val="24"/>
              </w:rPr>
              <w:t>Учитель начальных классов</w:t>
            </w:r>
          </w:p>
        </w:tc>
        <w:tc>
          <w:tcPr>
            <w:tcW w:w="1914" w:type="dxa"/>
          </w:tcPr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AB0D78">
              <w:rPr>
                <w:bCs/>
                <w:sz w:val="24"/>
              </w:rPr>
              <w:t>Руководитель МО учителей начальных классов</w:t>
            </w:r>
          </w:p>
        </w:tc>
        <w:tc>
          <w:tcPr>
            <w:tcW w:w="1914" w:type="dxa"/>
          </w:tcPr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AB0D78">
              <w:rPr>
                <w:bCs/>
                <w:sz w:val="24"/>
              </w:rPr>
              <w:t>Члены МО:</w:t>
            </w:r>
          </w:p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AB0D78">
              <w:rPr>
                <w:bCs/>
                <w:sz w:val="24"/>
              </w:rPr>
              <w:t>Варина Т.Р.</w:t>
            </w:r>
          </w:p>
          <w:p w:rsidR="0035638A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AB0D78">
              <w:rPr>
                <w:bCs/>
                <w:sz w:val="24"/>
              </w:rPr>
              <w:t>Мухтарова А.А.</w:t>
            </w:r>
            <w:r w:rsidRPr="00AB0D78">
              <w:rPr>
                <w:bCs/>
                <w:sz w:val="24"/>
              </w:rPr>
              <w:br/>
              <w:t>Нуриева Р.А.</w:t>
            </w:r>
          </w:p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</w:p>
        </w:tc>
      </w:tr>
      <w:tr w:rsidR="0035638A" w:rsidRPr="00D4181F" w:rsidTr="00AB0D78">
        <w:tc>
          <w:tcPr>
            <w:tcW w:w="828" w:type="dxa"/>
          </w:tcPr>
          <w:p w:rsidR="0035638A" w:rsidRPr="00AB0D78" w:rsidRDefault="0035638A" w:rsidP="00AB0D78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 w:rsidRPr="00AB0D78">
              <w:rPr>
                <w:bCs/>
                <w:sz w:val="24"/>
                <w:lang w:val="tt-RU"/>
              </w:rPr>
              <w:t>4.</w:t>
            </w:r>
          </w:p>
        </w:tc>
        <w:tc>
          <w:tcPr>
            <w:tcW w:w="3000" w:type="dxa"/>
          </w:tcPr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  <w:lang w:val="tt-RU"/>
              </w:rPr>
            </w:pPr>
            <w:r>
              <w:rPr>
                <w:bCs/>
                <w:sz w:val="24"/>
                <w:lang w:val="tt-RU"/>
              </w:rPr>
              <w:t>Нагимова З.У.</w:t>
            </w:r>
          </w:p>
        </w:tc>
        <w:tc>
          <w:tcPr>
            <w:tcW w:w="1914" w:type="dxa"/>
          </w:tcPr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AB0D78">
              <w:rPr>
                <w:bCs/>
                <w:sz w:val="24"/>
              </w:rPr>
              <w:t>Заместитель директора по ВР , учитель истории</w:t>
            </w:r>
          </w:p>
        </w:tc>
        <w:tc>
          <w:tcPr>
            <w:tcW w:w="1914" w:type="dxa"/>
          </w:tcPr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AB0D78">
              <w:rPr>
                <w:bCs/>
                <w:sz w:val="24"/>
              </w:rPr>
              <w:t>Руководитель МО классных руководителей</w:t>
            </w:r>
          </w:p>
        </w:tc>
        <w:tc>
          <w:tcPr>
            <w:tcW w:w="1914" w:type="dxa"/>
          </w:tcPr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 w:rsidRPr="00AB0D78">
              <w:rPr>
                <w:bCs/>
                <w:sz w:val="24"/>
              </w:rPr>
              <w:t xml:space="preserve">Члены МО </w:t>
            </w:r>
          </w:p>
          <w:p w:rsidR="0035638A" w:rsidRPr="00AB0D78" w:rsidRDefault="0035638A" w:rsidP="00BD2E44">
            <w:pPr>
              <w:pStyle w:val="BodyTextIndent"/>
              <w:spacing w:line="360" w:lineRule="auto"/>
              <w:ind w:left="0"/>
              <w:rPr>
                <w:bCs/>
                <w:sz w:val="24"/>
              </w:rPr>
            </w:pPr>
            <w:r>
              <w:rPr>
                <w:bCs/>
                <w:sz w:val="24"/>
              </w:rPr>
              <w:t>в</w:t>
            </w:r>
            <w:r w:rsidRPr="00AB0D78">
              <w:rPr>
                <w:bCs/>
                <w:sz w:val="24"/>
              </w:rPr>
              <w:t xml:space="preserve">се классных руковод. </w:t>
            </w:r>
          </w:p>
        </w:tc>
      </w:tr>
    </w:tbl>
    <w:p w:rsidR="0035638A" w:rsidRPr="00D4181F" w:rsidRDefault="0035638A" w:rsidP="00067A29">
      <w:pPr>
        <w:pStyle w:val="BodyTextIndent"/>
        <w:spacing w:line="360" w:lineRule="auto"/>
        <w:ind w:left="0"/>
        <w:rPr>
          <w:b/>
          <w:bCs/>
          <w:sz w:val="24"/>
          <w:lang w:val="tt-RU"/>
        </w:rPr>
      </w:pPr>
    </w:p>
    <w:sectPr w:rsidR="0035638A" w:rsidRPr="00D4181F" w:rsidSect="00E0139E">
      <w:pgSz w:w="11906" w:h="16838"/>
      <w:pgMar w:top="1134" w:right="851" w:bottom="1134" w:left="1701" w:header="709" w:footer="709" w:gutter="0"/>
      <w:pgBorders w:display="firstPage" w:offsetFrom="page">
        <w:top w:val="single" w:sz="48" w:space="24" w:color="FFFFFF"/>
        <w:left w:val="single" w:sz="48" w:space="24" w:color="FFFFFF"/>
        <w:bottom w:val="single" w:sz="48" w:space="24" w:color="FFFFFF"/>
        <w:right w:val="single" w:sz="48" w:space="24" w:color="FFFF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B34E5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EB86A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0368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33613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FA879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BB60B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BE38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CE8D9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00E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166A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A168A"/>
    <w:multiLevelType w:val="multilevel"/>
    <w:tmpl w:val="D9787C7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66218ED"/>
    <w:multiLevelType w:val="multilevel"/>
    <w:tmpl w:val="9E1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0EF73EBF"/>
    <w:multiLevelType w:val="hybridMultilevel"/>
    <w:tmpl w:val="B0C030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CA53D9"/>
    <w:multiLevelType w:val="hybridMultilevel"/>
    <w:tmpl w:val="E43698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1104777"/>
    <w:multiLevelType w:val="multilevel"/>
    <w:tmpl w:val="CE44C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27F41F7"/>
    <w:multiLevelType w:val="hybridMultilevel"/>
    <w:tmpl w:val="B5946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6FE45DD"/>
    <w:multiLevelType w:val="hybridMultilevel"/>
    <w:tmpl w:val="FBEE7C5C"/>
    <w:lvl w:ilvl="0" w:tplc="0FC445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C192448"/>
    <w:multiLevelType w:val="multilevel"/>
    <w:tmpl w:val="145EC92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1D2B3ED6"/>
    <w:multiLevelType w:val="hybridMultilevel"/>
    <w:tmpl w:val="8DF692BA"/>
    <w:lvl w:ilvl="0" w:tplc="0FC445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17C2538"/>
    <w:multiLevelType w:val="multilevel"/>
    <w:tmpl w:val="2C18F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4D6272D"/>
    <w:multiLevelType w:val="multilevel"/>
    <w:tmpl w:val="2BC6A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1632A02"/>
    <w:multiLevelType w:val="multilevel"/>
    <w:tmpl w:val="8C9A6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3E870CE"/>
    <w:multiLevelType w:val="multilevel"/>
    <w:tmpl w:val="CBFC0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4716E01"/>
    <w:multiLevelType w:val="hybridMultilevel"/>
    <w:tmpl w:val="0F382A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5DB19B7"/>
    <w:multiLevelType w:val="multilevel"/>
    <w:tmpl w:val="692AD5E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47AA0CB6"/>
    <w:multiLevelType w:val="multilevel"/>
    <w:tmpl w:val="964E97A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523E4899"/>
    <w:multiLevelType w:val="hybridMultilevel"/>
    <w:tmpl w:val="93D6FF74"/>
    <w:lvl w:ilvl="0" w:tplc="9BCA2CD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009"/>
        </w:tabs>
        <w:ind w:left="-30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2289"/>
        </w:tabs>
        <w:ind w:left="-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1569"/>
        </w:tabs>
        <w:ind w:left="-15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-849"/>
        </w:tabs>
        <w:ind w:left="-8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-129"/>
        </w:tabs>
        <w:ind w:left="-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"/>
        </w:tabs>
        <w:ind w:left="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311"/>
        </w:tabs>
        <w:ind w:left="13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2031"/>
        </w:tabs>
        <w:ind w:left="2031" w:hanging="360"/>
      </w:pPr>
      <w:rPr>
        <w:rFonts w:ascii="Wingdings" w:hAnsi="Wingdings" w:hint="default"/>
      </w:rPr>
    </w:lvl>
  </w:abstractNum>
  <w:abstractNum w:abstractNumId="27">
    <w:nsid w:val="550A31C0"/>
    <w:multiLevelType w:val="hybridMultilevel"/>
    <w:tmpl w:val="9CDC282A"/>
    <w:lvl w:ilvl="0" w:tplc="0FC445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77316A4"/>
    <w:multiLevelType w:val="hybridMultilevel"/>
    <w:tmpl w:val="9FBEBEA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7D43A98"/>
    <w:multiLevelType w:val="hybridMultilevel"/>
    <w:tmpl w:val="566CD2D2"/>
    <w:lvl w:ilvl="0" w:tplc="0FC445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9301D58"/>
    <w:multiLevelType w:val="hybridMultilevel"/>
    <w:tmpl w:val="00A4F692"/>
    <w:lvl w:ilvl="0" w:tplc="9BCA2CD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009"/>
        </w:tabs>
        <w:ind w:left="-30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2289"/>
        </w:tabs>
        <w:ind w:left="-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1569"/>
        </w:tabs>
        <w:ind w:left="-15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-849"/>
        </w:tabs>
        <w:ind w:left="-8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-129"/>
        </w:tabs>
        <w:ind w:left="-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"/>
        </w:tabs>
        <w:ind w:left="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311"/>
        </w:tabs>
        <w:ind w:left="13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2031"/>
        </w:tabs>
        <w:ind w:left="2031" w:hanging="360"/>
      </w:pPr>
      <w:rPr>
        <w:rFonts w:ascii="Wingdings" w:hAnsi="Wingdings" w:hint="default"/>
      </w:rPr>
    </w:lvl>
  </w:abstractNum>
  <w:abstractNum w:abstractNumId="31">
    <w:nsid w:val="6C943E68"/>
    <w:multiLevelType w:val="hybridMultilevel"/>
    <w:tmpl w:val="9F02B1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4B5C7D"/>
    <w:multiLevelType w:val="hybridMultilevel"/>
    <w:tmpl w:val="D9B23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7F779D"/>
    <w:multiLevelType w:val="hybridMultilevel"/>
    <w:tmpl w:val="33E8A7B4"/>
    <w:lvl w:ilvl="0" w:tplc="489852E0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34">
    <w:nsid w:val="760D2899"/>
    <w:multiLevelType w:val="hybridMultilevel"/>
    <w:tmpl w:val="7B980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95F078F"/>
    <w:multiLevelType w:val="hybridMultilevel"/>
    <w:tmpl w:val="43C42580"/>
    <w:lvl w:ilvl="0" w:tplc="041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DCF3F7C"/>
    <w:multiLevelType w:val="hybridMultilevel"/>
    <w:tmpl w:val="93407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F314A61"/>
    <w:multiLevelType w:val="multilevel"/>
    <w:tmpl w:val="7B529B4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F693671"/>
    <w:multiLevelType w:val="multilevel"/>
    <w:tmpl w:val="8F563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5"/>
  </w:num>
  <w:num w:numId="2">
    <w:abstractNumId w:val="34"/>
  </w:num>
  <w:num w:numId="3">
    <w:abstractNumId w:val="22"/>
  </w:num>
  <w:num w:numId="4">
    <w:abstractNumId w:val="26"/>
  </w:num>
  <w:num w:numId="5">
    <w:abstractNumId w:val="30"/>
  </w:num>
  <w:num w:numId="6">
    <w:abstractNumId w:val="31"/>
  </w:num>
  <w:num w:numId="7">
    <w:abstractNumId w:val="13"/>
  </w:num>
  <w:num w:numId="8">
    <w:abstractNumId w:val="12"/>
  </w:num>
  <w:num w:numId="9">
    <w:abstractNumId w:val="20"/>
  </w:num>
  <w:num w:numId="10">
    <w:abstractNumId w:val="28"/>
  </w:num>
  <w:num w:numId="11">
    <w:abstractNumId w:val="36"/>
  </w:num>
  <w:num w:numId="12">
    <w:abstractNumId w:val="10"/>
  </w:num>
  <w:num w:numId="13">
    <w:abstractNumId w:val="17"/>
  </w:num>
  <w:num w:numId="14">
    <w:abstractNumId w:val="24"/>
  </w:num>
  <w:num w:numId="15">
    <w:abstractNumId w:val="25"/>
  </w:num>
  <w:num w:numId="16">
    <w:abstractNumId w:val="35"/>
  </w:num>
  <w:num w:numId="17">
    <w:abstractNumId w:val="27"/>
  </w:num>
  <w:num w:numId="18">
    <w:abstractNumId w:val="16"/>
  </w:num>
  <w:num w:numId="19">
    <w:abstractNumId w:val="18"/>
  </w:num>
  <w:num w:numId="20">
    <w:abstractNumId w:val="29"/>
  </w:num>
  <w:num w:numId="21">
    <w:abstractNumId w:val="33"/>
  </w:num>
  <w:num w:numId="22">
    <w:abstractNumId w:val="21"/>
  </w:num>
  <w:num w:numId="23">
    <w:abstractNumId w:val="38"/>
  </w:num>
  <w:num w:numId="24">
    <w:abstractNumId w:val="19"/>
  </w:num>
  <w:num w:numId="25">
    <w:abstractNumId w:val="11"/>
  </w:num>
  <w:num w:numId="26">
    <w:abstractNumId w:val="14"/>
  </w:num>
  <w:num w:numId="27">
    <w:abstractNumId w:val="37"/>
  </w:num>
  <w:num w:numId="28">
    <w:abstractNumId w:val="23"/>
  </w:num>
  <w:num w:numId="29">
    <w:abstractNumId w:val="32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2D1E"/>
    <w:rsid w:val="00010A6C"/>
    <w:rsid w:val="000419C3"/>
    <w:rsid w:val="00061FBD"/>
    <w:rsid w:val="00062322"/>
    <w:rsid w:val="00067A29"/>
    <w:rsid w:val="00112CD8"/>
    <w:rsid w:val="001440AA"/>
    <w:rsid w:val="00172205"/>
    <w:rsid w:val="001A584E"/>
    <w:rsid w:val="001C2141"/>
    <w:rsid w:val="001C5BF8"/>
    <w:rsid w:val="001E53E8"/>
    <w:rsid w:val="00210E71"/>
    <w:rsid w:val="00222D13"/>
    <w:rsid w:val="0022393E"/>
    <w:rsid w:val="00227FEB"/>
    <w:rsid w:val="0023629A"/>
    <w:rsid w:val="0024684F"/>
    <w:rsid w:val="0026099D"/>
    <w:rsid w:val="002727F1"/>
    <w:rsid w:val="00276AE9"/>
    <w:rsid w:val="002B58A9"/>
    <w:rsid w:val="002D1330"/>
    <w:rsid w:val="00302655"/>
    <w:rsid w:val="003042C6"/>
    <w:rsid w:val="0030644B"/>
    <w:rsid w:val="0031108B"/>
    <w:rsid w:val="0032222B"/>
    <w:rsid w:val="00341706"/>
    <w:rsid w:val="0035638A"/>
    <w:rsid w:val="003704F8"/>
    <w:rsid w:val="00374B0F"/>
    <w:rsid w:val="00397DB8"/>
    <w:rsid w:val="003A33D5"/>
    <w:rsid w:val="003D75FB"/>
    <w:rsid w:val="003E3BFC"/>
    <w:rsid w:val="00407381"/>
    <w:rsid w:val="0040741C"/>
    <w:rsid w:val="00420E96"/>
    <w:rsid w:val="004669B3"/>
    <w:rsid w:val="0047396B"/>
    <w:rsid w:val="00477452"/>
    <w:rsid w:val="00483722"/>
    <w:rsid w:val="004A7F91"/>
    <w:rsid w:val="004D61BE"/>
    <w:rsid w:val="004F72B4"/>
    <w:rsid w:val="0050602D"/>
    <w:rsid w:val="005322C1"/>
    <w:rsid w:val="00540F00"/>
    <w:rsid w:val="00545A17"/>
    <w:rsid w:val="0058442E"/>
    <w:rsid w:val="005C03C7"/>
    <w:rsid w:val="00637DEC"/>
    <w:rsid w:val="0064758B"/>
    <w:rsid w:val="00667587"/>
    <w:rsid w:val="006B1D36"/>
    <w:rsid w:val="00731509"/>
    <w:rsid w:val="007459D0"/>
    <w:rsid w:val="00745C43"/>
    <w:rsid w:val="007A369D"/>
    <w:rsid w:val="007A59CC"/>
    <w:rsid w:val="007A760C"/>
    <w:rsid w:val="007B02C8"/>
    <w:rsid w:val="007B70B7"/>
    <w:rsid w:val="007C23EF"/>
    <w:rsid w:val="007F3AD3"/>
    <w:rsid w:val="00802ED1"/>
    <w:rsid w:val="00826744"/>
    <w:rsid w:val="00840832"/>
    <w:rsid w:val="00844BA2"/>
    <w:rsid w:val="00866069"/>
    <w:rsid w:val="008A0753"/>
    <w:rsid w:val="008A6820"/>
    <w:rsid w:val="008B52B1"/>
    <w:rsid w:val="008C7BE2"/>
    <w:rsid w:val="008E5F06"/>
    <w:rsid w:val="009145E4"/>
    <w:rsid w:val="00924A53"/>
    <w:rsid w:val="00930964"/>
    <w:rsid w:val="009441E6"/>
    <w:rsid w:val="009510B9"/>
    <w:rsid w:val="00960B78"/>
    <w:rsid w:val="00974905"/>
    <w:rsid w:val="009A12B0"/>
    <w:rsid w:val="00A02C75"/>
    <w:rsid w:val="00A04656"/>
    <w:rsid w:val="00A1053A"/>
    <w:rsid w:val="00A171AB"/>
    <w:rsid w:val="00A655B5"/>
    <w:rsid w:val="00A87DD8"/>
    <w:rsid w:val="00AB0D78"/>
    <w:rsid w:val="00AD7D22"/>
    <w:rsid w:val="00AE142B"/>
    <w:rsid w:val="00B02FAF"/>
    <w:rsid w:val="00B16698"/>
    <w:rsid w:val="00B635C8"/>
    <w:rsid w:val="00B72779"/>
    <w:rsid w:val="00B72C61"/>
    <w:rsid w:val="00BB6C69"/>
    <w:rsid w:val="00BD1E04"/>
    <w:rsid w:val="00BD2E44"/>
    <w:rsid w:val="00C16624"/>
    <w:rsid w:val="00C1715D"/>
    <w:rsid w:val="00C53A7B"/>
    <w:rsid w:val="00C56B7E"/>
    <w:rsid w:val="00C64A4E"/>
    <w:rsid w:val="00C839EC"/>
    <w:rsid w:val="00C8672A"/>
    <w:rsid w:val="00CA4B14"/>
    <w:rsid w:val="00CA6530"/>
    <w:rsid w:val="00CB0BBB"/>
    <w:rsid w:val="00CB10A1"/>
    <w:rsid w:val="00D05D17"/>
    <w:rsid w:val="00D13C0F"/>
    <w:rsid w:val="00D22313"/>
    <w:rsid w:val="00D36D30"/>
    <w:rsid w:val="00D4181F"/>
    <w:rsid w:val="00D45B02"/>
    <w:rsid w:val="00D60760"/>
    <w:rsid w:val="00D774ED"/>
    <w:rsid w:val="00D81F8B"/>
    <w:rsid w:val="00DC3A29"/>
    <w:rsid w:val="00DE52C4"/>
    <w:rsid w:val="00DF43B8"/>
    <w:rsid w:val="00E0139E"/>
    <w:rsid w:val="00E12D1E"/>
    <w:rsid w:val="00E23167"/>
    <w:rsid w:val="00E3655D"/>
    <w:rsid w:val="00E56EF0"/>
    <w:rsid w:val="00E75E92"/>
    <w:rsid w:val="00EA4BF4"/>
    <w:rsid w:val="00EA546D"/>
    <w:rsid w:val="00EA5FBD"/>
    <w:rsid w:val="00EC0689"/>
    <w:rsid w:val="00EE34B1"/>
    <w:rsid w:val="00EF4F11"/>
    <w:rsid w:val="00F247D4"/>
    <w:rsid w:val="00F35676"/>
    <w:rsid w:val="00F545C8"/>
    <w:rsid w:val="00FB76DD"/>
    <w:rsid w:val="00FC17A7"/>
    <w:rsid w:val="00FD7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D1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12D1E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12D1E"/>
    <w:pPr>
      <w:keepNext/>
      <w:spacing w:line="360" w:lineRule="auto"/>
      <w:jc w:val="center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12D1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12D1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E12D1E"/>
    <w:rPr>
      <w:b/>
      <w:bCs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12D1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E12D1E"/>
    <w:pPr>
      <w:ind w:left="360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12D1E"/>
    <w:rPr>
      <w:rFonts w:ascii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E12D1E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A655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40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0F00"/>
    <w:rPr>
      <w:rFonts w:ascii="Tahoma" w:hAnsi="Tahoma" w:cs="Tahoma"/>
      <w:sz w:val="16"/>
      <w:szCs w:val="16"/>
      <w:lang w:eastAsia="ru-RU"/>
    </w:rPr>
  </w:style>
  <w:style w:type="paragraph" w:customStyle="1" w:styleId="a">
    <w:name w:val="Без интервала"/>
    <w:uiPriority w:val="99"/>
    <w:rsid w:val="00062322"/>
    <w:rPr>
      <w:rFonts w:eastAsia="Times New Roman"/>
      <w:lang w:eastAsia="en-US"/>
    </w:rPr>
  </w:style>
  <w:style w:type="character" w:customStyle="1" w:styleId="c0">
    <w:name w:val="c0"/>
    <w:basedOn w:val="DefaultParagraphFont"/>
    <w:uiPriority w:val="99"/>
    <w:rsid w:val="00062322"/>
    <w:rPr>
      <w:rFonts w:cs="Times New Roman"/>
    </w:rPr>
  </w:style>
  <w:style w:type="table" w:styleId="TableGrid">
    <w:name w:val="Table Grid"/>
    <w:basedOn w:val="TableNormal"/>
    <w:uiPriority w:val="99"/>
    <w:locked/>
    <w:rsid w:val="001A584E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211</TotalTime>
  <Pages>14</Pages>
  <Words>2893</Words>
  <Characters>16492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Admin</dc:creator>
  <cp:keywords/>
  <dc:description/>
  <cp:lastModifiedBy>Илюза</cp:lastModifiedBy>
  <cp:revision>7</cp:revision>
  <cp:lastPrinted>2018-10-17T10:49:00Z</cp:lastPrinted>
  <dcterms:created xsi:type="dcterms:W3CDTF">2018-09-22T03:03:00Z</dcterms:created>
  <dcterms:modified xsi:type="dcterms:W3CDTF">2018-10-17T10:49:00Z</dcterms:modified>
</cp:coreProperties>
</file>